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6431B" w14:textId="5DCAEE7C" w:rsidR="00692712" w:rsidRPr="00DA7EC4" w:rsidRDefault="008D79F1" w:rsidP="006D2068">
      <w:pPr>
        <w:pStyle w:val="Photo"/>
      </w:pPr>
      <w:r>
        <w:rPr>
          <w:noProof/>
          <w:lang w:eastAsia="fr-FR"/>
        </w:rPr>
        <w:drawing>
          <wp:inline distT="0" distB="0" distL="0" distR="0" wp14:anchorId="66C0C407" wp14:editId="55E23BB9">
            <wp:extent cx="1241931" cy="1320973"/>
            <wp:effectExtent l="0" t="0" r="0" b="0"/>
            <wp:docPr id="31" name="Image 31" descr="Sortie de Symfony 7.3 : plus de fonctionnalités que jamais ! |  Les-Tilleuls.c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rtie de Symfony 7.3 : plus de fonctionnalités que jamais ! |  Les-Tilleuls.coo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9" t="6291" r="25338" b="9425"/>
                    <a:stretch/>
                  </pic:blipFill>
                  <pic:spPr bwMode="auto">
                    <a:xfrm>
                      <a:off x="0" y="0"/>
                      <a:ext cx="1259583" cy="13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7EC4">
        <w:rPr>
          <w:noProof/>
          <w:lang w:eastAsia="fr-FR"/>
        </w:rPr>
        <w:t xml:space="preserve"> </w:t>
      </w:r>
    </w:p>
    <w:p w14:paraId="508906EC" w14:textId="676BD036" w:rsidR="00692712" w:rsidRPr="00D5014F" w:rsidRDefault="00D5014F" w:rsidP="006D2068">
      <w:pPr>
        <w:pStyle w:val="Titre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t>Gestion-Recherche-Pagination</w:t>
      </w:r>
      <w:r w:rsidR="006C27C1" w:rsidRPr="00D5014F">
        <w:rPr>
          <w:rFonts w:asciiTheme="minorHAnsi" w:hAnsiTheme="minorHAnsi"/>
          <w:sz w:val="44"/>
          <w:szCs w:val="44"/>
        </w:rPr>
        <w:t xml:space="preserve"> / Maya Sprint 4</w:t>
      </w:r>
      <w:r w:rsidR="009978E1" w:rsidRPr="00D5014F">
        <w:rPr>
          <w:rFonts w:asciiTheme="minorHAnsi" w:hAnsiTheme="minorHAnsi"/>
          <w:sz w:val="44"/>
          <w:szCs w:val="44"/>
        </w:rPr>
        <w:t xml:space="preserve"> </w:t>
      </w:r>
    </w:p>
    <w:p w14:paraId="344AC566" w14:textId="32997683" w:rsidR="006D2068" w:rsidRPr="003C5053" w:rsidRDefault="00692712" w:rsidP="003C5053">
      <w:pPr>
        <w:pStyle w:val="Coordonnes"/>
        <w:rPr>
          <w:lang w:bidi="fr-FR"/>
        </w:rPr>
      </w:pPr>
      <w:r w:rsidRPr="00D5014F">
        <w:t>Massompierre Théo</w:t>
      </w:r>
      <w:r w:rsidR="00C6554A" w:rsidRPr="00D5014F">
        <w:rPr>
          <w:lang w:bidi="fr-FR"/>
        </w:rPr>
        <w:t xml:space="preserve"> | </w:t>
      </w:r>
      <w:r w:rsidR="00742386" w:rsidRPr="00D5014F">
        <w:t>Mission 1</w:t>
      </w:r>
      <w:r w:rsidR="006C27C1" w:rsidRPr="00D5014F">
        <w:t>-2-3-4</w:t>
      </w:r>
      <w:r w:rsidR="00742386" w:rsidRPr="00D5014F">
        <w:t xml:space="preserve"> </w:t>
      </w:r>
      <w:r w:rsidR="006C27C1" w:rsidRPr="00D5014F">
        <w:rPr>
          <w:lang w:bidi="fr-FR"/>
        </w:rPr>
        <w:t xml:space="preserve"> | 19</w:t>
      </w:r>
      <w:r w:rsidR="009978E1" w:rsidRPr="00D5014F">
        <w:rPr>
          <w:lang w:bidi="fr-FR"/>
        </w:rPr>
        <w:t>/11</w:t>
      </w:r>
      <w:r w:rsidR="003C5053">
        <w:rPr>
          <w:lang w:bidi="fr-FR"/>
        </w:rPr>
        <w:t>/25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4748876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08EA5F" w14:textId="21EEC576" w:rsidR="006D2068" w:rsidRPr="00D5014F" w:rsidRDefault="006D2068">
          <w:pPr>
            <w:pStyle w:val="En-ttedetabledesmatires"/>
            <w:rPr>
              <w:rFonts w:asciiTheme="minorHAnsi" w:hAnsiTheme="minorHAnsi"/>
            </w:rPr>
          </w:pPr>
          <w:r w:rsidRPr="00D5014F">
            <w:rPr>
              <w:rFonts w:asciiTheme="minorHAnsi" w:hAnsiTheme="minorHAnsi"/>
            </w:rPr>
            <w:t xml:space="preserve">Index : </w:t>
          </w:r>
        </w:p>
        <w:p w14:paraId="4B188EBE" w14:textId="619786E2" w:rsidR="003C5053" w:rsidRDefault="006D2068">
          <w:pPr>
            <w:pStyle w:val="TM1"/>
            <w:rPr>
              <w:rFonts w:eastAsiaTheme="minorEastAsia"/>
              <w:noProof/>
              <w:kern w:val="0"/>
              <w:lang w:eastAsia="fr-FR"/>
              <w14:ligatures w14:val="none"/>
            </w:rPr>
          </w:pPr>
          <w:r w:rsidRPr="00DA7EC4">
            <w:fldChar w:fldCharType="begin"/>
          </w:r>
          <w:r w:rsidRPr="00DA7EC4">
            <w:instrText xml:space="preserve"> TOC \o "1-3" \h \z \u </w:instrText>
          </w:r>
          <w:r w:rsidRPr="00DA7EC4">
            <w:fldChar w:fldCharType="separate"/>
          </w:r>
          <w:hyperlink w:anchor="_Toc214530885" w:history="1">
            <w:r w:rsidR="003C5053" w:rsidRPr="00227D93">
              <w:rPr>
                <w:rStyle w:val="Lienhypertexte"/>
                <w:noProof/>
                <w:lang w:bidi="fr-FR"/>
              </w:rPr>
              <w:t>Mission 1-S4, Objectifs/Contexte/Mise en place :</w:t>
            </w:r>
            <w:r w:rsidR="003C5053">
              <w:rPr>
                <w:noProof/>
                <w:webHidden/>
              </w:rPr>
              <w:tab/>
            </w:r>
            <w:r w:rsidR="003C5053">
              <w:rPr>
                <w:noProof/>
                <w:webHidden/>
              </w:rPr>
              <w:fldChar w:fldCharType="begin"/>
            </w:r>
            <w:r w:rsidR="003C5053">
              <w:rPr>
                <w:noProof/>
                <w:webHidden/>
              </w:rPr>
              <w:instrText xml:space="preserve"> PAGEREF _Toc214530885 \h </w:instrText>
            </w:r>
            <w:r w:rsidR="003C5053">
              <w:rPr>
                <w:noProof/>
                <w:webHidden/>
              </w:rPr>
            </w:r>
            <w:r w:rsidR="003C5053">
              <w:rPr>
                <w:noProof/>
                <w:webHidden/>
              </w:rPr>
              <w:fldChar w:fldCharType="separate"/>
            </w:r>
            <w:r w:rsidR="003C5053">
              <w:rPr>
                <w:noProof/>
                <w:webHidden/>
              </w:rPr>
              <w:t>1</w:t>
            </w:r>
            <w:r w:rsidR="003C5053">
              <w:rPr>
                <w:noProof/>
                <w:webHidden/>
              </w:rPr>
              <w:fldChar w:fldCharType="end"/>
            </w:r>
          </w:hyperlink>
        </w:p>
        <w:p w14:paraId="0828DADB" w14:textId="04501A7F" w:rsidR="003C5053" w:rsidRP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86" w:history="1">
            <w:r w:rsidRPr="003C5053">
              <w:rPr>
                <w:rStyle w:val="Lienhypertexte"/>
                <w:color w:val="auto"/>
              </w:rPr>
              <w:t xml:space="preserve">1.1/ Ajout de nouveaux champs dans l’entité </w:t>
            </w:r>
            <w:r w:rsidRPr="003C5053">
              <w:rPr>
                <w:rStyle w:val="Lienhypertexte"/>
                <w:rFonts w:cs="Courier New"/>
                <w:color w:val="auto"/>
              </w:rPr>
              <w:t>Produit</w:t>
            </w:r>
            <w:r w:rsidRPr="003C5053">
              <w:rPr>
                <w:webHidden/>
              </w:rPr>
              <w:tab/>
            </w:r>
            <w:r w:rsidRPr="003C5053">
              <w:rPr>
                <w:webHidden/>
              </w:rPr>
              <w:fldChar w:fldCharType="begin"/>
            </w:r>
            <w:r w:rsidRPr="003C5053">
              <w:rPr>
                <w:webHidden/>
              </w:rPr>
              <w:instrText xml:space="preserve"> PAGEREF _Toc214530886 \h </w:instrText>
            </w:r>
            <w:r w:rsidRPr="003C5053">
              <w:rPr>
                <w:webHidden/>
              </w:rPr>
            </w:r>
            <w:r w:rsidRPr="003C5053">
              <w:rPr>
                <w:webHidden/>
              </w:rPr>
              <w:fldChar w:fldCharType="separate"/>
            </w:r>
            <w:r w:rsidRPr="003C5053">
              <w:rPr>
                <w:webHidden/>
              </w:rPr>
              <w:t>2</w:t>
            </w:r>
            <w:r w:rsidRPr="003C5053">
              <w:rPr>
                <w:webHidden/>
              </w:rPr>
              <w:fldChar w:fldCharType="end"/>
            </w:r>
          </w:hyperlink>
        </w:p>
        <w:p w14:paraId="2260B025" w14:textId="0AF7FF6C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87" w:history="1">
            <w:r w:rsidRPr="00227D93">
              <w:rPr>
                <w:rStyle w:val="Lienhypertexte"/>
              </w:rPr>
              <w:t>1.2/Configuration du firewall et des accès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725231D6" w14:textId="4DAC9D99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88" w:history="1">
            <w:r w:rsidRPr="00227D93">
              <w:rPr>
                <w:rStyle w:val="Lienhypertexte"/>
              </w:rPr>
              <w:t>1.3/Création du formulaire ProduitType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64EDA00" w14:textId="707D03BE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89" w:history="1">
            <w:r w:rsidRPr="00227D93">
              <w:rPr>
                <w:rStyle w:val="Lienhypertexte"/>
              </w:rPr>
              <w:t>1.4/Affichage de la liste des produits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A0E0433" w14:textId="2E5A90FA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0" w:history="1">
            <w:r w:rsidRPr="00227D93">
              <w:rPr>
                <w:rStyle w:val="Lienhypertexte"/>
              </w:rPr>
              <w:t>1.5/Ajout d'un produit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6C3D5F7" w14:textId="3EB6DD20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1" w:history="1">
            <w:r w:rsidRPr="00227D93">
              <w:rPr>
                <w:rStyle w:val="Lienhypertexte"/>
              </w:rPr>
              <w:t>1.6/Modification du produit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1F462D6" w14:textId="29DBCE67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2" w:history="1">
            <w:r w:rsidRPr="00227D93">
              <w:rPr>
                <w:rStyle w:val="Lienhypertexte"/>
              </w:rPr>
              <w:t>1.7/Suppression d’un produit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7807A32" w14:textId="067AC6C7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3" w:history="1">
            <w:r w:rsidRPr="00227D93">
              <w:rPr>
                <w:rStyle w:val="Lienhypertexte"/>
              </w:rPr>
              <w:t>1.9/Résultat attendu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6DC8A76" w14:textId="2B7B0497" w:rsidR="003C5053" w:rsidRDefault="003C5053">
          <w:pPr>
            <w:pStyle w:val="TM1"/>
            <w:rPr>
              <w:rFonts w:eastAsiaTheme="minorEastAsia"/>
              <w:noProof/>
              <w:kern w:val="0"/>
              <w:lang w:eastAsia="fr-FR"/>
              <w14:ligatures w14:val="none"/>
            </w:rPr>
          </w:pPr>
          <w:hyperlink w:anchor="_Toc214530894" w:history="1">
            <w:r w:rsidRPr="00227D93">
              <w:rPr>
                <w:rStyle w:val="Lienhypertexte"/>
                <w:noProof/>
              </w:rPr>
              <w:t>Mission 2-S4 Objectifs/Contexte/Mise en place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_Toc214530894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8907B" w14:textId="3CB64032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5" w:history="1">
            <w:r w:rsidRPr="00227D93">
              <w:rPr>
                <w:rStyle w:val="Lienhypertexte"/>
              </w:rPr>
              <w:t>2.1/Création d'un formulaire de recherche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48BA0B1" w14:textId="5ECDFB69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6" w:history="1">
            <w:r w:rsidRPr="00227D93">
              <w:rPr>
                <w:rStyle w:val="Lienhypertexte"/>
              </w:rPr>
              <w:t>2.2/Implementation de la methode de recherche dans le repository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BA07042" w14:textId="6C320751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7" w:history="1">
            <w:r w:rsidRPr="00227D93">
              <w:rPr>
                <w:rStyle w:val="Lienhypertexte"/>
              </w:rPr>
              <w:t>2.3/Controleur pour gerer la recherche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4FF522A" w14:textId="73D2A614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8" w:history="1">
            <w:r w:rsidRPr="00227D93">
              <w:rPr>
                <w:rStyle w:val="Lienhypertexte"/>
              </w:rPr>
              <w:t>2.4/Vue twig : formulaire + resultats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02000C53" w14:textId="47086A22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899" w:history="1">
            <w:r w:rsidRPr="00227D93">
              <w:rPr>
                <w:rStyle w:val="Lienhypertexte"/>
              </w:rPr>
              <w:t>2.5/Resultat attendu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_Toc214530899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56E57164" w14:textId="475852A1" w:rsidR="003C5053" w:rsidRDefault="003C5053">
          <w:pPr>
            <w:pStyle w:val="TM1"/>
            <w:rPr>
              <w:rFonts w:eastAsiaTheme="minorEastAsia"/>
              <w:noProof/>
              <w:kern w:val="0"/>
              <w:lang w:eastAsia="fr-FR"/>
              <w14:ligatures w14:val="none"/>
            </w:rPr>
          </w:pPr>
          <w:hyperlink w:anchor="_Toc214530900" w:history="1">
            <w:r w:rsidRPr="00227D93">
              <w:rPr>
                <w:rStyle w:val="Lienhypertexte"/>
                <w:noProof/>
                <w:lang w:bidi="fr-FR"/>
              </w:rPr>
              <w:t>Mission 3-S4, Objectifs/Contexte/Mise en place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_Toc214530900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BEDBC" w14:textId="2D4AD570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1" w:history="1">
            <w:r w:rsidRPr="00227D93">
              <w:rPr>
                <w:rStyle w:val="Lienhypertexte"/>
              </w:rPr>
              <w:t>3.1/Installation du bundle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51C1F11" w14:textId="1B9E5849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2" w:history="1">
            <w:r w:rsidRPr="00227D93">
              <w:rPr>
                <w:rStyle w:val="Lienhypertexte"/>
              </w:rPr>
              <w:t>3.2/Pagination dans le controleur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2E07385" w14:textId="2BE00212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3" w:history="1">
            <w:r w:rsidRPr="00227D93">
              <w:rPr>
                <w:rStyle w:val="Lienhypertexte"/>
              </w:rPr>
              <w:t>3.3/Modification dans le template twig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17BC6C77" w14:textId="6E5D70E8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4" w:history="1">
            <w:r w:rsidRPr="00227D93">
              <w:rPr>
                <w:rStyle w:val="Lienhypertexte"/>
              </w:rPr>
              <w:t>3.4/Resultat attendu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299DF15" w14:textId="7F1F9767" w:rsidR="003C5053" w:rsidRDefault="003C5053">
          <w:pPr>
            <w:pStyle w:val="TM1"/>
            <w:rPr>
              <w:rFonts w:eastAsiaTheme="minorEastAsia"/>
              <w:noProof/>
              <w:kern w:val="0"/>
              <w:lang w:eastAsia="fr-FR"/>
              <w14:ligatures w14:val="none"/>
            </w:rPr>
          </w:pPr>
          <w:hyperlink w:anchor="_Toc214530905" w:history="1">
            <w:r w:rsidRPr="00227D93">
              <w:rPr>
                <w:rStyle w:val="Lienhypertexte"/>
                <w:noProof/>
                <w:lang w:bidi="fr-FR"/>
              </w:rPr>
              <w:t>Mission 4-S4, Objectifs/Contexte/Mise en place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_Toc214530905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FF7E7" w14:textId="6B0E8C2A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6" w:history="1">
            <w:r w:rsidRPr="00227D93">
              <w:rPr>
                <w:rStyle w:val="Lienhypertexte"/>
              </w:rPr>
              <w:t>4.1/Création de l'entite recette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03A63981" w14:textId="03EAB437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07" w:history="1">
            <w:r w:rsidRPr="00227D93">
              <w:rPr>
                <w:rStyle w:val="Lienhypertexte"/>
                <w:lang w:eastAsia="fr-FR"/>
              </w:rPr>
              <w:t>4.2/Mise en place du CRUD pour les recettes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bookmarkStart w:id="0" w:name="_GoBack"/>
        <w:p w14:paraId="1AF8C283" w14:textId="32657B39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r w:rsidRPr="00227D93">
            <w:rPr>
              <w:rStyle w:val="Lienhypertexte"/>
            </w:rPr>
            <w:lastRenderedPageBreak/>
            <w:fldChar w:fldCharType="begin"/>
          </w:r>
          <w:r w:rsidRPr="00227D93">
            <w:rPr>
              <w:rStyle w:val="Lienhypertexte"/>
            </w:rPr>
            <w:instrText xml:space="preserve"> </w:instrText>
          </w:r>
          <w:r>
            <w:instrText>HYPERLINK \l "_Toc214530908"</w:instrText>
          </w:r>
          <w:r w:rsidRPr="00227D93">
            <w:rPr>
              <w:rStyle w:val="Lienhypertexte"/>
            </w:rPr>
            <w:instrText xml:space="preserve"> </w:instrText>
          </w:r>
          <w:r w:rsidRPr="00227D93">
            <w:rPr>
              <w:rStyle w:val="Lienhypertexte"/>
            </w:rPr>
          </w:r>
          <w:r w:rsidRPr="00227D93">
            <w:rPr>
              <w:rStyle w:val="Lienhypertexte"/>
            </w:rPr>
            <w:fldChar w:fldCharType="separate"/>
          </w:r>
          <w:r w:rsidRPr="00227D93">
            <w:rPr>
              <w:rStyle w:val="Lienhypertexte"/>
              <w:lang w:eastAsia="fr-FR"/>
            </w:rPr>
            <w:t>4.3/Amélioration de la page d'accueil : Affichage des catégories en cards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_Toc214530908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16</w:t>
          </w:r>
          <w:r>
            <w:rPr>
              <w:webHidden/>
            </w:rPr>
            <w:fldChar w:fldCharType="end"/>
          </w:r>
          <w:r w:rsidRPr="00227D93">
            <w:rPr>
              <w:rStyle w:val="Lienhypertexte"/>
            </w:rPr>
            <w:fldChar w:fldCharType="end"/>
          </w:r>
        </w:p>
        <w:bookmarkEnd w:id="0"/>
        <w:p w14:paraId="544ADB5A" w14:textId="49C3D8C3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r w:rsidRPr="00227D93">
            <w:rPr>
              <w:rStyle w:val="Lienhypertexte"/>
            </w:rPr>
            <w:fldChar w:fldCharType="begin"/>
          </w:r>
          <w:r w:rsidRPr="00227D93">
            <w:rPr>
              <w:rStyle w:val="Lienhypertexte"/>
            </w:rPr>
            <w:instrText xml:space="preserve"> </w:instrText>
          </w:r>
          <w:r>
            <w:instrText>HYPERLINK \l "_Toc214530909"</w:instrText>
          </w:r>
          <w:r w:rsidRPr="00227D93">
            <w:rPr>
              <w:rStyle w:val="Lienhypertexte"/>
            </w:rPr>
            <w:instrText xml:space="preserve"> </w:instrText>
          </w:r>
          <w:r w:rsidRPr="00227D93">
            <w:rPr>
              <w:rStyle w:val="Lienhypertexte"/>
            </w:rPr>
          </w:r>
          <w:r w:rsidRPr="00227D93">
            <w:rPr>
              <w:rStyle w:val="Lienhypertexte"/>
            </w:rPr>
            <w:fldChar w:fldCharType="separate"/>
          </w:r>
          <w:r w:rsidRPr="00227D93">
            <w:rPr>
              <w:rStyle w:val="Lienhypertexte"/>
              <w:lang w:eastAsia="fr-FR"/>
            </w:rPr>
            <w:t>4.3/Recherche multi-critères + pagination pour la gestion des clients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_Toc214530909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17</w:t>
          </w:r>
          <w:r>
            <w:rPr>
              <w:webHidden/>
            </w:rPr>
            <w:fldChar w:fldCharType="end"/>
          </w:r>
          <w:r w:rsidRPr="00227D93">
            <w:rPr>
              <w:rStyle w:val="Lienhypertexte"/>
            </w:rPr>
            <w:fldChar w:fldCharType="end"/>
          </w:r>
        </w:p>
        <w:p w14:paraId="56CDFBA3" w14:textId="40AB3F6C" w:rsidR="003C5053" w:rsidRDefault="003C5053" w:rsidP="003C5053">
          <w:pPr>
            <w:pStyle w:val="TM2"/>
            <w:rPr>
              <w:rFonts w:eastAsiaTheme="minorEastAsia"/>
              <w:kern w:val="0"/>
              <w:lang w:eastAsia="fr-FR"/>
              <w14:ligatures w14:val="none"/>
            </w:rPr>
          </w:pPr>
          <w:hyperlink w:anchor="_Toc214530910" w:history="1">
            <w:r w:rsidRPr="00227D93">
              <w:rPr>
                <w:rStyle w:val="Lienhypertexte"/>
                <w:lang w:eastAsia="fr-FR"/>
              </w:rPr>
              <w:t>4.4/Ajout de la pagination aux autres entites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_Toc214530910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373B844B" w14:textId="688FF8BD" w:rsidR="003C5053" w:rsidRDefault="003C5053">
          <w:pPr>
            <w:pStyle w:val="TM1"/>
            <w:rPr>
              <w:rFonts w:eastAsiaTheme="minorEastAsia"/>
              <w:noProof/>
              <w:kern w:val="0"/>
              <w:lang w:eastAsia="fr-FR"/>
              <w14:ligatures w14:val="none"/>
            </w:rPr>
          </w:pPr>
          <w:hyperlink w:anchor="_Toc214530911" w:history="1">
            <w:r w:rsidRPr="00227D93">
              <w:rPr>
                <w:rStyle w:val="Lienhypertexte"/>
                <w:noProof/>
              </w:rPr>
              <w:t>Resultats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_Toc214530911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44828" w14:textId="54F7DB26" w:rsidR="006D2068" w:rsidRPr="00DA7EC4" w:rsidRDefault="006D2068">
          <w:r w:rsidRPr="00DA7EC4">
            <w:rPr>
              <w:b/>
              <w:bCs/>
            </w:rPr>
            <w:fldChar w:fldCharType="end"/>
          </w:r>
        </w:p>
      </w:sdtContent>
    </w:sdt>
    <w:p w14:paraId="5B37F0CA" w14:textId="77777777" w:rsidR="006D2068" w:rsidRPr="00DA7EC4" w:rsidRDefault="006D2068" w:rsidP="00692712">
      <w:pPr>
        <w:pStyle w:val="Coordonnes"/>
        <w:jc w:val="left"/>
        <w:rPr>
          <w:b/>
          <w:lang w:val="en-US" w:bidi="fr-FR"/>
        </w:rPr>
      </w:pPr>
    </w:p>
    <w:p w14:paraId="1D1B89DF" w14:textId="142D2A48" w:rsidR="006D2068" w:rsidRPr="00DA7EC4" w:rsidRDefault="006D2068" w:rsidP="006D2068">
      <w:pPr>
        <w:rPr>
          <w:lang w:bidi="fr-FR"/>
        </w:rPr>
      </w:pPr>
    </w:p>
    <w:p w14:paraId="75DBA137" w14:textId="77777777" w:rsidR="006D2068" w:rsidRPr="00DA7EC4" w:rsidRDefault="006D2068" w:rsidP="006D2068">
      <w:pPr>
        <w:pStyle w:val="Titre1"/>
        <w:rPr>
          <w:rFonts w:asciiTheme="minorHAnsi" w:hAnsiTheme="minorHAnsi"/>
          <w:lang w:bidi="fr-FR"/>
        </w:rPr>
      </w:pPr>
    </w:p>
    <w:p w14:paraId="65903FCA" w14:textId="77777777" w:rsidR="006D2068" w:rsidRPr="00DA7EC4" w:rsidRDefault="006D2068" w:rsidP="006D2068">
      <w:pPr>
        <w:pStyle w:val="Titre1"/>
        <w:rPr>
          <w:rFonts w:asciiTheme="minorHAnsi" w:hAnsiTheme="minorHAnsi"/>
          <w:lang w:bidi="fr-FR"/>
        </w:rPr>
      </w:pPr>
    </w:p>
    <w:p w14:paraId="21CA0C17" w14:textId="77777777" w:rsidR="006D2068" w:rsidRPr="00DA7EC4" w:rsidRDefault="006D2068" w:rsidP="006D2068">
      <w:pPr>
        <w:pStyle w:val="Titre1"/>
        <w:rPr>
          <w:rFonts w:asciiTheme="minorHAnsi" w:hAnsiTheme="minorHAnsi"/>
          <w:lang w:bidi="fr-FR"/>
        </w:rPr>
      </w:pPr>
    </w:p>
    <w:p w14:paraId="65653A38" w14:textId="77777777" w:rsidR="006D2068" w:rsidRPr="00DA7EC4" w:rsidRDefault="006D2068" w:rsidP="006D2068">
      <w:pPr>
        <w:pStyle w:val="Titre1"/>
        <w:rPr>
          <w:rFonts w:asciiTheme="minorHAnsi" w:hAnsiTheme="minorHAnsi"/>
          <w:lang w:bidi="fr-FR"/>
        </w:rPr>
      </w:pPr>
    </w:p>
    <w:p w14:paraId="2309BD98" w14:textId="51C6B001" w:rsidR="006D2068" w:rsidRPr="00DA7EC4" w:rsidRDefault="006C27C1" w:rsidP="006D2068">
      <w:pPr>
        <w:pStyle w:val="Titre1"/>
        <w:rPr>
          <w:rFonts w:asciiTheme="minorHAnsi" w:hAnsiTheme="minorHAnsi"/>
          <w:u w:val="single"/>
          <w:lang w:bidi="fr-FR"/>
        </w:rPr>
      </w:pPr>
      <w:bookmarkStart w:id="1" w:name="_Toc214530885"/>
      <w:r w:rsidRPr="00DA7EC4">
        <w:rPr>
          <w:rFonts w:asciiTheme="minorHAnsi" w:hAnsiTheme="minorHAnsi"/>
          <w:u w:val="single"/>
          <w:lang w:bidi="fr-FR"/>
        </w:rPr>
        <w:t>Mission 1-S4</w:t>
      </w:r>
      <w:r w:rsidR="00026019" w:rsidRPr="00DA7EC4">
        <w:rPr>
          <w:rFonts w:asciiTheme="minorHAnsi" w:hAnsiTheme="minorHAnsi"/>
          <w:u w:val="single"/>
          <w:lang w:bidi="fr-FR"/>
        </w:rPr>
        <w:t xml:space="preserve">, </w:t>
      </w:r>
      <w:r w:rsidRPr="00DA7EC4">
        <w:rPr>
          <w:rFonts w:asciiTheme="minorHAnsi" w:hAnsiTheme="minorHAnsi"/>
          <w:u w:val="single"/>
          <w:lang w:bidi="fr-FR"/>
        </w:rPr>
        <w:t>Objectifs</w:t>
      </w:r>
      <w:r w:rsidR="00D5014F">
        <w:rPr>
          <w:rFonts w:asciiTheme="minorHAnsi" w:hAnsiTheme="minorHAnsi"/>
          <w:u w:val="single"/>
          <w:lang w:bidi="fr-FR"/>
        </w:rPr>
        <w:t>/Contexte/Mise en place</w:t>
      </w:r>
      <w:r w:rsidR="00C45856">
        <w:rPr>
          <w:rFonts w:asciiTheme="minorHAnsi" w:hAnsiTheme="minorHAnsi"/>
          <w:u w:val="single"/>
          <w:lang w:bidi="fr-FR"/>
        </w:rPr>
        <w:t xml:space="preserve"> :</w:t>
      </w:r>
      <w:bookmarkEnd w:id="1"/>
    </w:p>
    <w:p w14:paraId="691C4706" w14:textId="77777777" w:rsidR="006C27C1" w:rsidRPr="00DA7EC4" w:rsidRDefault="006C27C1" w:rsidP="00742386">
      <w:pPr>
        <w:pStyle w:val="Titre1"/>
        <w:rPr>
          <w:rFonts w:asciiTheme="minorHAnsi" w:hAnsiTheme="minorHAnsi" w:cs="Arial"/>
          <w:color w:val="auto"/>
          <w:sz w:val="22"/>
          <w:lang w:bidi="fr-FR"/>
        </w:rPr>
      </w:pPr>
      <w:bookmarkStart w:id="2" w:name="_Toc213346132"/>
    </w:p>
    <w:p w14:paraId="18FE0F33" w14:textId="101AA443" w:rsidR="00742386" w:rsidRPr="00DA7EC4" w:rsidRDefault="006C27C1" w:rsidP="00C45856">
      <w:pPr>
        <w:rPr>
          <w:lang w:bidi="fr-FR"/>
        </w:rPr>
      </w:pPr>
      <w:r w:rsidRPr="00DA7EC4">
        <w:rPr>
          <w:lang w:bidi="fr-FR"/>
        </w:rPr>
        <w:drawing>
          <wp:inline distT="0" distB="0" distL="0" distR="0" wp14:anchorId="3F6BA2BC" wp14:editId="6E943382">
            <wp:extent cx="5274310" cy="398145"/>
            <wp:effectExtent l="0" t="0" r="254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3A29F465" w14:textId="77777777" w:rsidR="006C27C1" w:rsidRPr="006C27C1" w:rsidRDefault="006C27C1" w:rsidP="006C27C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L’objectif de cette première mission du Sprint 4 était de </w:t>
      </w:r>
      <w:r w:rsidRPr="00DA7EC4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compléter la gestion des produits</w:t>
      </w: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du site de La Ferme Maya en mettant en œuvre :</w:t>
      </w:r>
    </w:p>
    <w:p w14:paraId="7691A33A" w14:textId="77777777" w:rsidR="006C27C1" w:rsidRPr="006C27C1" w:rsidRDefault="006C27C1" w:rsidP="009644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l’affichage des produits,</w:t>
      </w:r>
    </w:p>
    <w:p w14:paraId="4C2FCE6C" w14:textId="77777777" w:rsidR="006C27C1" w:rsidRPr="006C27C1" w:rsidRDefault="006C27C1" w:rsidP="009644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l’ajout d’un nouveau produit,</w:t>
      </w:r>
    </w:p>
    <w:p w14:paraId="610EE3DE" w14:textId="77777777" w:rsidR="006C27C1" w:rsidRPr="006C27C1" w:rsidRDefault="006C27C1" w:rsidP="009644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modification d’un produit existant,</w:t>
      </w:r>
    </w:p>
    <w:p w14:paraId="1348A54D" w14:textId="77777777" w:rsidR="006C27C1" w:rsidRPr="006C27C1" w:rsidRDefault="006C27C1" w:rsidP="009644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suppression d’un produit,</w:t>
      </w:r>
    </w:p>
    <w:p w14:paraId="64FA32CB" w14:textId="77777777" w:rsidR="006C27C1" w:rsidRPr="006C27C1" w:rsidRDefault="006C27C1" w:rsidP="009644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 tout en utilisant </w:t>
      </w:r>
      <w:r w:rsidRPr="00DA7EC4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les formulaires Symfony, Doctrine et Twig</w:t>
      </w: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666FC447" w14:textId="3DD966AF" w:rsidR="00742386" w:rsidRPr="00DA7EC4" w:rsidRDefault="006C27C1" w:rsidP="006C27C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Cette mission pose les bases nécessaires pour la suite : mise en place de la recherche multicritère (mission 2) et pagination</w:t>
      </w:r>
    </w:p>
    <w:p w14:paraId="2C946B39" w14:textId="77777777" w:rsidR="006C27C1" w:rsidRPr="006C27C1" w:rsidRDefault="006C27C1" w:rsidP="006C27C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La Ferme Maya souhaite moderniser son site internet avec un </w:t>
      </w:r>
      <w:r w:rsidRPr="00DA7EC4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back-office de gestion</w:t>
      </w: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développé en Symfony.</w:t>
      </w: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  <w:t>La gestion des produits est l’une des premières fonctionnalités centrales du back-office car elle permet aux administrateurs du site de :</w:t>
      </w:r>
    </w:p>
    <w:p w14:paraId="54E22AF8" w14:textId="77777777" w:rsidR="006C27C1" w:rsidRPr="006C27C1" w:rsidRDefault="006C27C1" w:rsidP="009644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gérer le catalogue de légumes, fruits, produits bio, jus, confitures, etc.</w:t>
      </w:r>
    </w:p>
    <w:p w14:paraId="03974DF4" w14:textId="77777777" w:rsidR="006C27C1" w:rsidRPr="006C27C1" w:rsidRDefault="006C27C1" w:rsidP="0096445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6C27C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préparer le futur affichage sur le site client.</w:t>
      </w:r>
    </w:p>
    <w:p w14:paraId="39EAFCA1" w14:textId="2BD90015" w:rsidR="00FC5B5A" w:rsidRPr="00DA7EC4" w:rsidRDefault="00161AD1" w:rsidP="00FC5B5A">
      <w:pPr>
        <w:pStyle w:val="Titre2"/>
        <w:rPr>
          <w:rFonts w:asciiTheme="minorHAnsi" w:hAnsiTheme="minorHAnsi"/>
          <w:lang w:bidi="fr-FR"/>
        </w:rPr>
      </w:pPr>
      <w:bookmarkStart w:id="3" w:name="_Toc214530886"/>
      <w:r w:rsidRPr="00DA7EC4">
        <w:rPr>
          <w:rFonts w:asciiTheme="minorHAnsi" w:hAnsiTheme="minorHAnsi"/>
          <w:lang w:bidi="fr-FR"/>
        </w:rPr>
        <w:t>1</w:t>
      </w:r>
      <w:r w:rsidR="00493DBC" w:rsidRPr="00DA7EC4">
        <w:rPr>
          <w:rFonts w:asciiTheme="minorHAnsi" w:hAnsiTheme="minorHAnsi"/>
          <w:lang w:bidi="fr-FR"/>
        </w:rPr>
        <w:t>.1</w:t>
      </w:r>
      <w:r w:rsidR="003E10E1" w:rsidRPr="00DA7EC4">
        <w:rPr>
          <w:rFonts w:asciiTheme="minorHAnsi" w:hAnsiTheme="minorHAnsi"/>
          <w:lang w:bidi="fr-FR"/>
        </w:rPr>
        <w:t>/</w:t>
      </w:r>
      <w:r w:rsidR="00C40127" w:rsidRPr="00DA7EC4">
        <w:rPr>
          <w:rFonts w:asciiTheme="minorHAnsi" w:hAnsiTheme="minorHAnsi"/>
        </w:rPr>
        <w:t xml:space="preserve"> </w:t>
      </w:r>
      <w:r w:rsidR="00C40127" w:rsidRPr="00DA7EC4">
        <w:rPr>
          <w:rFonts w:asciiTheme="minorHAnsi" w:eastAsiaTheme="minorHAnsi" w:hAnsiTheme="minorHAnsi" w:cstheme="minorBidi"/>
          <w:caps w:val="0"/>
          <w:sz w:val="22"/>
        </w:rPr>
        <w:t xml:space="preserve">Ajout de nouveaux champs dans l’entité </w:t>
      </w:r>
      <w:r w:rsidR="00C40127" w:rsidRPr="00DA7EC4">
        <w:rPr>
          <w:rFonts w:asciiTheme="minorHAnsi" w:eastAsiaTheme="minorHAnsi" w:hAnsiTheme="minorHAnsi" w:cs="Courier New"/>
          <w:caps w:val="0"/>
          <w:sz w:val="20"/>
          <w:szCs w:val="20"/>
        </w:rPr>
        <w:t>Produit</w:t>
      </w:r>
      <w:bookmarkEnd w:id="3"/>
    </w:p>
    <w:p w14:paraId="253B5111" w14:textId="77777777" w:rsidR="00C40127" w:rsidRPr="00DA7EC4" w:rsidRDefault="00C40127" w:rsidP="00FC5B5A">
      <w:pPr>
        <w:pStyle w:val="Titre2"/>
        <w:rPr>
          <w:rFonts w:asciiTheme="minorHAnsi" w:hAnsiTheme="minorHAnsi"/>
          <w:lang w:bidi="fr-FR"/>
        </w:rPr>
      </w:pPr>
    </w:p>
    <w:p w14:paraId="17AFA317" w14:textId="29546D49" w:rsidR="00C40127" w:rsidRPr="00DA7EC4" w:rsidRDefault="00C40127" w:rsidP="00C40127">
      <w:r w:rsidRPr="00DA7EC4">
        <w:t>Au départ, l’entité ne contenait que quelques informations (id, libelle, prix…).</w:t>
      </w:r>
      <w:r w:rsidRPr="00DA7EC4">
        <w:br/>
        <w:t>Nous avons enrichi cette entité via la commande :</w:t>
      </w:r>
    </w:p>
    <w:p w14:paraId="26F161DD" w14:textId="5455E3B8" w:rsidR="00C40127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lastRenderedPageBreak/>
        <w:drawing>
          <wp:inline distT="0" distB="0" distL="0" distR="0" wp14:anchorId="7951520A" wp14:editId="40E72DAD">
            <wp:extent cx="2757435" cy="2465222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5231" cy="24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E81A" w14:textId="5293DD15" w:rsidR="00C40127" w:rsidRPr="00C45856" w:rsidRDefault="00C40127" w:rsidP="00C40127">
      <w:r w:rsidRPr="00C45856">
        <w:t>Puis une migration a été générée et appliquée :</w:t>
      </w:r>
    </w:p>
    <w:p w14:paraId="0D953DAF" w14:textId="4F5B1A41" w:rsidR="00C40127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drawing>
          <wp:inline distT="0" distB="0" distL="0" distR="0" wp14:anchorId="3C8030EB" wp14:editId="23387334">
            <wp:extent cx="5274310" cy="277495"/>
            <wp:effectExtent l="0" t="0" r="254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1583" w14:textId="4726DBAE" w:rsidR="00C40127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drawing>
          <wp:inline distT="0" distB="0" distL="0" distR="0" wp14:anchorId="38C68292" wp14:editId="5712016A">
            <wp:extent cx="5274310" cy="28956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073A" w14:textId="77777777" w:rsidR="00C40127" w:rsidRPr="00C45856" w:rsidRDefault="00C40127" w:rsidP="00FC5B5A">
      <w:pPr>
        <w:pStyle w:val="Titre2"/>
        <w:rPr>
          <w:rFonts w:asciiTheme="minorHAnsi" w:hAnsiTheme="minorHAnsi"/>
          <w:lang w:bidi="fr-FR"/>
        </w:rPr>
      </w:pPr>
    </w:p>
    <w:p w14:paraId="33C2439F" w14:textId="6CDC6526" w:rsidR="00BC646D" w:rsidRPr="00C45856" w:rsidRDefault="00161AD1" w:rsidP="00FC5B5A">
      <w:pPr>
        <w:pStyle w:val="Titre2"/>
        <w:rPr>
          <w:rFonts w:asciiTheme="minorHAnsi" w:hAnsiTheme="minorHAnsi"/>
          <w:lang w:bidi="fr-FR"/>
        </w:rPr>
      </w:pPr>
      <w:bookmarkStart w:id="4" w:name="_Toc214530887"/>
      <w:r w:rsidRPr="00C45856">
        <w:rPr>
          <w:rFonts w:asciiTheme="minorHAnsi" w:hAnsiTheme="minorHAnsi"/>
          <w:lang w:bidi="fr-FR"/>
        </w:rPr>
        <w:t>1</w:t>
      </w:r>
      <w:r w:rsidR="00493DBC" w:rsidRPr="00C45856">
        <w:rPr>
          <w:rFonts w:asciiTheme="minorHAnsi" w:hAnsiTheme="minorHAnsi"/>
          <w:lang w:bidi="fr-FR"/>
        </w:rPr>
        <w:t>.2</w:t>
      </w:r>
      <w:r w:rsidR="003E10E1" w:rsidRPr="00C45856">
        <w:rPr>
          <w:rFonts w:asciiTheme="minorHAnsi" w:hAnsiTheme="minorHAnsi"/>
          <w:lang w:bidi="fr-FR"/>
        </w:rPr>
        <w:t>/</w:t>
      </w:r>
      <w:r w:rsidR="00FC5B5A" w:rsidRPr="00C45856">
        <w:rPr>
          <w:rFonts w:asciiTheme="minorHAnsi" w:hAnsiTheme="minorHAnsi"/>
          <w:lang w:bidi="fr-FR"/>
        </w:rPr>
        <w:t>Configuration du firewall et des accès</w:t>
      </w:r>
      <w:bookmarkEnd w:id="4"/>
    </w:p>
    <w:p w14:paraId="67594078" w14:textId="77777777" w:rsidR="00C40127" w:rsidRPr="00C40127" w:rsidRDefault="00C40127" w:rsidP="00C40127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Pour garantir la qualité des données, des </w:t>
      </w:r>
      <w:r w:rsidRPr="00C45856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validations ont été ajoutées directement dans l’entité</w:t>
      </w: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, par exemple :</w:t>
      </w:r>
    </w:p>
    <w:p w14:paraId="660B16EE" w14:textId="77777777" w:rsidR="00C40127" w:rsidRPr="00C40127" w:rsidRDefault="00C40127" w:rsidP="009644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NotBlank</w:t>
      </w: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sur le libellé et la description,</w:t>
      </w:r>
    </w:p>
    <w:p w14:paraId="527B9269" w14:textId="77777777" w:rsidR="00C40127" w:rsidRPr="00C40127" w:rsidRDefault="00C40127" w:rsidP="009644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Length</w:t>
      </w: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minimal et maximal sur certains champs,</w:t>
      </w:r>
    </w:p>
    <w:p w14:paraId="69AC99D6" w14:textId="77777777" w:rsidR="00C40127" w:rsidRPr="00C40127" w:rsidRDefault="00C40127" w:rsidP="009644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Range</w:t>
      </w: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sur le prix,</w:t>
      </w:r>
    </w:p>
    <w:p w14:paraId="1D96A2D3" w14:textId="77777777" w:rsidR="00C40127" w:rsidRPr="00C40127" w:rsidRDefault="00C40127" w:rsidP="0096445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Validations de date cohérentes entre début et fin de disponibilité.</w:t>
      </w:r>
    </w:p>
    <w:p w14:paraId="36F14AB3" w14:textId="77777777" w:rsidR="00C40127" w:rsidRPr="00C40127" w:rsidRDefault="00C40127" w:rsidP="00C40127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0127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Ces contraintes sont vérifiées automatiquement lors de la soumission des formulaires.</w:t>
      </w:r>
    </w:p>
    <w:p w14:paraId="66F40FB4" w14:textId="106A2C40" w:rsidR="00FC5B5A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drawing>
          <wp:inline distT="0" distB="0" distL="0" distR="0" wp14:anchorId="75FABEF4" wp14:editId="5856D85B">
            <wp:extent cx="4235501" cy="1275342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2102" cy="12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6046" w14:textId="43CE19AB" w:rsidR="00C40127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drawing>
          <wp:inline distT="0" distB="0" distL="0" distR="0" wp14:anchorId="75ADB9CA" wp14:editId="10087364">
            <wp:extent cx="4646903" cy="849525"/>
            <wp:effectExtent l="0" t="0" r="190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6197" cy="85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8D29" w14:textId="124CCE66" w:rsidR="00C40127" w:rsidRPr="00C45856" w:rsidRDefault="00C40127" w:rsidP="00C40127">
      <w:pPr>
        <w:jc w:val="center"/>
        <w:rPr>
          <w:lang w:bidi="fr-FR"/>
        </w:rPr>
      </w:pPr>
      <w:r w:rsidRPr="00C45856">
        <w:rPr>
          <w:lang w:bidi="fr-FR"/>
        </w:rPr>
        <w:lastRenderedPageBreak/>
        <w:drawing>
          <wp:inline distT="0" distB="0" distL="0" distR="0" wp14:anchorId="2796C798" wp14:editId="304AFA61">
            <wp:extent cx="4411116" cy="131759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1" cy="13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9AAB3" w14:textId="77777777" w:rsidR="00C40127" w:rsidRPr="00C45856" w:rsidRDefault="00C40127" w:rsidP="002503A7">
      <w:pPr>
        <w:pStyle w:val="Titre2"/>
        <w:rPr>
          <w:rFonts w:asciiTheme="minorHAnsi" w:hAnsiTheme="minorHAnsi"/>
          <w:lang w:bidi="fr-FR"/>
        </w:rPr>
      </w:pPr>
    </w:p>
    <w:p w14:paraId="5E31E8D8" w14:textId="327810C1" w:rsidR="002503A7" w:rsidRPr="00C45856" w:rsidRDefault="00161AD1" w:rsidP="002503A7">
      <w:pPr>
        <w:pStyle w:val="Titre2"/>
        <w:rPr>
          <w:rFonts w:asciiTheme="minorHAnsi" w:hAnsiTheme="minorHAnsi"/>
          <w:lang w:bidi="fr-FR"/>
        </w:rPr>
      </w:pPr>
      <w:bookmarkStart w:id="5" w:name="_Toc214530888"/>
      <w:r w:rsidRPr="00C45856">
        <w:rPr>
          <w:rFonts w:asciiTheme="minorHAnsi" w:hAnsiTheme="minorHAnsi"/>
          <w:lang w:bidi="fr-FR"/>
        </w:rPr>
        <w:t>1</w:t>
      </w:r>
      <w:r w:rsidR="00493DBC" w:rsidRPr="00C45856">
        <w:rPr>
          <w:rFonts w:asciiTheme="minorHAnsi" w:hAnsiTheme="minorHAnsi"/>
          <w:lang w:bidi="fr-FR"/>
        </w:rPr>
        <w:t>.3</w:t>
      </w:r>
      <w:r w:rsidR="003E10E1" w:rsidRPr="00C45856">
        <w:rPr>
          <w:rFonts w:asciiTheme="minorHAnsi" w:hAnsiTheme="minorHAnsi"/>
          <w:lang w:bidi="fr-FR"/>
        </w:rPr>
        <w:t>/</w:t>
      </w:r>
      <w:r w:rsidRPr="00C45856">
        <w:rPr>
          <w:rFonts w:asciiTheme="minorHAnsi" w:hAnsiTheme="minorHAnsi"/>
          <w:lang w:bidi="fr-FR"/>
        </w:rPr>
        <w:t>Création du formulaire ProduitType</w:t>
      </w:r>
      <w:bookmarkEnd w:id="5"/>
      <w:r w:rsidRPr="00C45856">
        <w:rPr>
          <w:rFonts w:asciiTheme="minorHAnsi" w:hAnsiTheme="minorHAnsi"/>
          <w:lang w:bidi="fr-FR"/>
        </w:rPr>
        <w:t xml:space="preserve"> </w:t>
      </w:r>
    </w:p>
    <w:p w14:paraId="28156FD6" w14:textId="58137E76" w:rsidR="00161AD1" w:rsidRPr="00C45856" w:rsidRDefault="00161AD1" w:rsidP="00161AD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Un formulaire Symfony a été généré pour permettre la saisie complète d’un produit :</w:t>
      </w:r>
    </w:p>
    <w:p w14:paraId="7EE752E6" w14:textId="151B0E30" w:rsidR="00161AD1" w:rsidRPr="00C45856" w:rsidRDefault="00161AD1" w:rsidP="00161AD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290D45D7" wp14:editId="7D3D245D">
            <wp:extent cx="4372585" cy="257211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1AE7D" w14:textId="77777777" w:rsidR="00161AD1" w:rsidRPr="00161AD1" w:rsidRDefault="00161AD1" w:rsidP="00161AD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Il inclut différents types de champ :</w:t>
      </w:r>
    </w:p>
    <w:p w14:paraId="620FC9D3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TextType</w:t>
      </w:r>
    </w:p>
    <w:p w14:paraId="12BE8A62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MoneyType</w:t>
      </w:r>
    </w:p>
    <w:p w14:paraId="32CF8634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DateType</w:t>
      </w:r>
    </w:p>
    <w:p w14:paraId="5E5C3FFF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TextareaType</w:t>
      </w:r>
    </w:p>
    <w:p w14:paraId="141001F1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CheckboxType</w:t>
      </w:r>
    </w:p>
    <w:p w14:paraId="45272808" w14:textId="77777777" w:rsidR="00161AD1" w:rsidRPr="00161AD1" w:rsidRDefault="00161AD1" w:rsidP="0096445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EntityType</w:t>
      </w: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pour la sélection de la catégorie</w:t>
      </w:r>
    </w:p>
    <w:p w14:paraId="0A379E91" w14:textId="77777777" w:rsidR="00161AD1" w:rsidRPr="00161AD1" w:rsidRDefault="00161AD1" w:rsidP="00161AD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formulaire est entièrement intégré à Bootstrap grâce à la configuration Twig.</w:t>
      </w:r>
    </w:p>
    <w:p w14:paraId="49FC113E" w14:textId="3141090D" w:rsidR="00161AD1" w:rsidRPr="00161AD1" w:rsidRDefault="00161AD1" w:rsidP="00161AD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2704FC35" wp14:editId="443B3207">
            <wp:extent cx="4057787" cy="389168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825" cy="391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854B" w14:textId="0DC432C2" w:rsidR="00742386" w:rsidRPr="00C45856" w:rsidRDefault="00161AD1" w:rsidP="002503A7">
      <w:pPr>
        <w:pStyle w:val="Titre2"/>
        <w:rPr>
          <w:rFonts w:asciiTheme="minorHAnsi" w:hAnsiTheme="minorHAnsi"/>
          <w:lang w:bidi="fr-FR"/>
        </w:rPr>
      </w:pPr>
      <w:bookmarkStart w:id="6" w:name="_Toc214530889"/>
      <w:r w:rsidRPr="00C45856">
        <w:rPr>
          <w:rFonts w:asciiTheme="minorHAnsi" w:hAnsiTheme="minorHAnsi"/>
          <w:lang w:bidi="fr-FR"/>
        </w:rPr>
        <w:t>1</w:t>
      </w:r>
      <w:r w:rsidR="00493DBC" w:rsidRPr="00C45856">
        <w:rPr>
          <w:rFonts w:asciiTheme="minorHAnsi" w:hAnsiTheme="minorHAnsi"/>
          <w:lang w:bidi="fr-FR"/>
        </w:rPr>
        <w:t>.4</w:t>
      </w:r>
      <w:r w:rsidR="003E10E1" w:rsidRPr="00C45856">
        <w:rPr>
          <w:rFonts w:asciiTheme="minorHAnsi" w:hAnsiTheme="minorHAnsi"/>
          <w:lang w:bidi="fr-FR"/>
        </w:rPr>
        <w:t>/</w:t>
      </w:r>
      <w:r w:rsidR="00BA7064">
        <w:rPr>
          <w:rFonts w:asciiTheme="minorHAnsi" w:hAnsiTheme="minorHAnsi"/>
          <w:lang w:bidi="fr-FR"/>
        </w:rPr>
        <w:t>Affichage de la</w:t>
      </w:r>
      <w:r w:rsidRPr="00C45856">
        <w:rPr>
          <w:rFonts w:asciiTheme="minorHAnsi" w:hAnsiTheme="minorHAnsi"/>
          <w:lang w:bidi="fr-FR"/>
        </w:rPr>
        <w:t xml:space="preserve"> liste des produits</w:t>
      </w:r>
      <w:bookmarkEnd w:id="6"/>
    </w:p>
    <w:p w14:paraId="42AFDF41" w14:textId="77777777" w:rsidR="00161AD1" w:rsidRPr="00161AD1" w:rsidRDefault="00161AD1" w:rsidP="00161AD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Une page </w:t>
      </w: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index.html.twig</w:t>
      </w: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affiche la liste complète des produits via un tableau contenant :</w:t>
      </w:r>
    </w:p>
    <w:p w14:paraId="70148A57" w14:textId="77777777" w:rsidR="00161AD1" w:rsidRPr="00161AD1" w:rsidRDefault="00161AD1" w:rsidP="009644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id</w:t>
      </w:r>
    </w:p>
    <w:p w14:paraId="5F0C219E" w14:textId="77777777" w:rsidR="00161AD1" w:rsidRPr="00161AD1" w:rsidRDefault="00161AD1" w:rsidP="009644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libellé</w:t>
      </w:r>
    </w:p>
    <w:p w14:paraId="6F728788" w14:textId="77777777" w:rsidR="00161AD1" w:rsidRPr="00161AD1" w:rsidRDefault="00161AD1" w:rsidP="009644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catégorie</w:t>
      </w:r>
    </w:p>
    <w:p w14:paraId="17C66425" w14:textId="77777777" w:rsidR="00161AD1" w:rsidRPr="00161AD1" w:rsidRDefault="00161AD1" w:rsidP="009644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prix formaté en </w:t>
      </w: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number_format</w:t>
      </w:r>
    </w:p>
    <w:p w14:paraId="30FC9D1C" w14:textId="77777777" w:rsidR="00161AD1" w:rsidRPr="00161AD1" w:rsidRDefault="00161AD1" w:rsidP="0096445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boutons d’action (modifier / supprimer)</w:t>
      </w:r>
    </w:p>
    <w:p w14:paraId="66240174" w14:textId="77777777" w:rsidR="00161AD1" w:rsidRPr="00161AD1" w:rsidRDefault="00161AD1" w:rsidP="00161AD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161AD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liste est fournie par le contrôleur via :</w:t>
      </w:r>
    </w:p>
    <w:p w14:paraId="3599848B" w14:textId="737B6AF8" w:rsidR="00161AD1" w:rsidRPr="00C45856" w:rsidRDefault="00161AD1" w:rsidP="00DA7EC4">
      <w:pPr>
        <w:jc w:val="center"/>
        <w:rPr>
          <w:lang w:bidi="fr-FR"/>
        </w:rPr>
      </w:pPr>
      <w:r w:rsidRPr="00C45856">
        <w:rPr>
          <w:lang w:bidi="fr-FR"/>
        </w:rPr>
        <w:drawing>
          <wp:inline distT="0" distB="0" distL="0" distR="0" wp14:anchorId="52018A73" wp14:editId="27D6ABFE">
            <wp:extent cx="5274310" cy="84582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A8C6" w14:textId="4E5D62EF" w:rsidR="00C45856" w:rsidRPr="00C45856" w:rsidRDefault="00C45856" w:rsidP="00DA7EC4">
      <w:pPr>
        <w:jc w:val="center"/>
        <w:rPr>
          <w:lang w:bidi="fr-FR"/>
        </w:rPr>
      </w:pPr>
      <w:r w:rsidRPr="00C45856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6FA943D6" wp14:editId="4B9C60DA">
            <wp:extent cx="4505954" cy="2057687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1703" w14:textId="552FD461" w:rsidR="00161AD1" w:rsidRPr="00C45856" w:rsidRDefault="00161AD1" w:rsidP="00161AD1">
      <w:pPr>
        <w:rPr>
          <w:lang w:bidi="fr-FR"/>
        </w:rPr>
      </w:pPr>
    </w:p>
    <w:p w14:paraId="05F393D5" w14:textId="5BAD613C" w:rsidR="00EA4EFA" w:rsidRPr="00C45856" w:rsidRDefault="00161AD1" w:rsidP="00EA4EFA">
      <w:pPr>
        <w:pStyle w:val="Titre2"/>
        <w:rPr>
          <w:rFonts w:asciiTheme="minorHAnsi" w:hAnsiTheme="minorHAnsi"/>
          <w:lang w:bidi="fr-FR"/>
        </w:rPr>
      </w:pPr>
      <w:bookmarkStart w:id="7" w:name="_Toc214530890"/>
      <w:r w:rsidRPr="00C45856">
        <w:rPr>
          <w:rFonts w:asciiTheme="minorHAnsi" w:hAnsiTheme="minorHAnsi"/>
          <w:lang w:bidi="fr-FR"/>
        </w:rPr>
        <w:t>1</w:t>
      </w:r>
      <w:r w:rsidR="00493DBC" w:rsidRPr="00C45856">
        <w:rPr>
          <w:rFonts w:asciiTheme="minorHAnsi" w:hAnsiTheme="minorHAnsi"/>
          <w:lang w:bidi="fr-FR"/>
        </w:rPr>
        <w:t>.5</w:t>
      </w:r>
      <w:r w:rsidR="003E10E1" w:rsidRPr="00C45856">
        <w:rPr>
          <w:rFonts w:asciiTheme="minorHAnsi" w:hAnsiTheme="minorHAnsi"/>
          <w:lang w:bidi="fr-FR"/>
        </w:rPr>
        <w:t>/</w:t>
      </w:r>
      <w:r w:rsidRPr="00C45856">
        <w:rPr>
          <w:rFonts w:asciiTheme="minorHAnsi" w:hAnsiTheme="minorHAnsi"/>
          <w:lang w:bidi="fr-FR"/>
        </w:rPr>
        <w:t>Ajout d'un produit</w:t>
      </w:r>
      <w:bookmarkEnd w:id="7"/>
      <w:r w:rsidRPr="00C45856">
        <w:rPr>
          <w:rFonts w:asciiTheme="minorHAnsi" w:hAnsiTheme="minorHAnsi"/>
          <w:lang w:bidi="fr-FR"/>
        </w:rPr>
        <w:t xml:space="preserve"> </w:t>
      </w:r>
    </w:p>
    <w:p w14:paraId="7FB2D412" w14:textId="77777777" w:rsidR="00DA7EC4" w:rsidRPr="00DA7EC4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Une nouvelle route </w:t>
      </w:r>
      <w:r w:rsidRPr="00C45856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/produit/ajouter</w:t>
      </w: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permet :</w:t>
      </w:r>
    </w:p>
    <w:p w14:paraId="0A7EC475" w14:textId="77777777" w:rsidR="00DA7EC4" w:rsidRPr="00DA7EC4" w:rsidRDefault="00DA7EC4" w:rsidP="009644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D’afficher le formulaire d’ajout,</w:t>
      </w:r>
    </w:p>
    <w:p w14:paraId="3C43712E" w14:textId="77777777" w:rsidR="00DA7EC4" w:rsidRPr="00DA7EC4" w:rsidRDefault="00DA7EC4" w:rsidP="009644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D’enregistrer le produit en base si le formulaire est valide,</w:t>
      </w:r>
    </w:p>
    <w:p w14:paraId="0259BFCA" w14:textId="77777777" w:rsidR="00DA7EC4" w:rsidRPr="00DA7EC4" w:rsidRDefault="00DA7EC4" w:rsidP="009644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D’afficher un message de succès,</w:t>
      </w:r>
    </w:p>
    <w:p w14:paraId="481F6633" w14:textId="77777777" w:rsidR="00DA7EC4" w:rsidRPr="00DA7EC4" w:rsidRDefault="00DA7EC4" w:rsidP="009644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De retourner à la liste des produits.</w:t>
      </w:r>
    </w:p>
    <w:p w14:paraId="77A086BF" w14:textId="66316F46" w:rsidR="00DA7EC4" w:rsidRPr="00C45856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A7EC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vue utilise un formulaire réutilisable stocké dans :</w:t>
      </w:r>
    </w:p>
    <w:p w14:paraId="1186BBE1" w14:textId="6F762DD5" w:rsidR="00DA7EC4" w:rsidRPr="00C45856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45856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templates/produit/_produit.html.twig</w:t>
      </w:r>
    </w:p>
    <w:p w14:paraId="0072A407" w14:textId="17523F2F" w:rsidR="00DA7EC4" w:rsidRPr="00503F20" w:rsidRDefault="00C45856" w:rsidP="00DA7E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37BA30C6" wp14:editId="7CEDEB33">
            <wp:extent cx="3606810" cy="242133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2782" cy="24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A3F3" w14:textId="30878E2A" w:rsidR="00C45856" w:rsidRPr="00503F20" w:rsidRDefault="00C45856" w:rsidP="00DA7EC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lastRenderedPageBreak/>
        <w:drawing>
          <wp:inline distT="0" distB="0" distL="0" distR="0" wp14:anchorId="5B65AC69" wp14:editId="612438C8">
            <wp:extent cx="5274310" cy="1501140"/>
            <wp:effectExtent l="0" t="0" r="254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E49D" w14:textId="77777777" w:rsidR="00DA7EC4" w:rsidRPr="00503F20" w:rsidRDefault="00DA7EC4" w:rsidP="00EA4EFA">
      <w:pPr>
        <w:pStyle w:val="Titre2"/>
        <w:rPr>
          <w:rFonts w:asciiTheme="minorHAnsi" w:hAnsiTheme="minorHAnsi"/>
          <w:lang w:bidi="fr-FR"/>
        </w:rPr>
      </w:pPr>
    </w:p>
    <w:p w14:paraId="44970561" w14:textId="31174135" w:rsidR="003E10E1" w:rsidRPr="00503F20" w:rsidRDefault="00DA7EC4" w:rsidP="00DA7EC4">
      <w:pPr>
        <w:pStyle w:val="Titre2"/>
        <w:rPr>
          <w:rFonts w:asciiTheme="minorHAnsi" w:hAnsiTheme="minorHAnsi"/>
          <w:lang w:bidi="fr-FR"/>
        </w:rPr>
      </w:pPr>
      <w:bookmarkStart w:id="8" w:name="_Toc214530891"/>
      <w:r w:rsidRPr="00503F20">
        <w:rPr>
          <w:rFonts w:asciiTheme="minorHAnsi" w:hAnsiTheme="minorHAnsi"/>
          <w:lang w:bidi="fr-FR"/>
        </w:rPr>
        <w:t>1</w:t>
      </w:r>
      <w:r w:rsidR="00493DBC" w:rsidRPr="00503F20">
        <w:rPr>
          <w:rFonts w:asciiTheme="minorHAnsi" w:hAnsiTheme="minorHAnsi"/>
          <w:lang w:bidi="fr-FR"/>
        </w:rPr>
        <w:t>.6</w:t>
      </w:r>
      <w:r w:rsidR="003E10E1" w:rsidRPr="00503F20">
        <w:rPr>
          <w:rFonts w:asciiTheme="minorHAnsi" w:hAnsiTheme="minorHAnsi"/>
          <w:lang w:bidi="fr-FR"/>
        </w:rPr>
        <w:t>/</w:t>
      </w:r>
      <w:r w:rsidRPr="00503F20">
        <w:rPr>
          <w:rFonts w:asciiTheme="minorHAnsi" w:hAnsiTheme="minorHAnsi"/>
          <w:lang w:bidi="fr-FR"/>
        </w:rPr>
        <w:t>Modification du produit</w:t>
      </w:r>
      <w:bookmarkEnd w:id="8"/>
    </w:p>
    <w:p w14:paraId="373913BF" w14:textId="2F400864" w:rsidR="003E10E1" w:rsidRPr="00503F20" w:rsidRDefault="00DA7EC4" w:rsidP="00DA7EC4">
      <w:pPr>
        <w:rPr>
          <w:lang w:bidi="fr-FR"/>
        </w:rPr>
      </w:pPr>
      <w:r w:rsidRPr="00503F20">
        <w:t>Le fonctionnement est similaire à l’ajout, avec la route :</w:t>
      </w:r>
    </w:p>
    <w:p w14:paraId="468EB6E6" w14:textId="0A503367" w:rsidR="00DA7EC4" w:rsidRPr="00503F20" w:rsidRDefault="00DA7EC4" w:rsidP="00DA7EC4">
      <w:pPr>
        <w:rPr>
          <w:lang w:bidi="fr-FR"/>
        </w:rPr>
      </w:pPr>
      <w:r w:rsidRPr="00503F20">
        <w:rPr>
          <w:lang w:bidi="fr-FR"/>
        </w:rPr>
        <w:t>/produit/modifier/{id}</w:t>
      </w:r>
    </w:p>
    <w:p w14:paraId="543DCF7C" w14:textId="77968470" w:rsidR="00C45856" w:rsidRPr="00503F20" w:rsidRDefault="00C45856" w:rsidP="00C45856">
      <w:pPr>
        <w:jc w:val="center"/>
        <w:rPr>
          <w:lang w:bidi="fr-FR"/>
        </w:rPr>
      </w:pPr>
      <w:r w:rsidRPr="00503F20">
        <w:rPr>
          <w:lang w:bidi="fr-FR"/>
        </w:rPr>
        <w:drawing>
          <wp:inline distT="0" distB="0" distL="0" distR="0" wp14:anchorId="36152CEC" wp14:editId="23ACF108">
            <wp:extent cx="5274310" cy="2586355"/>
            <wp:effectExtent l="0" t="0" r="254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5E16" w14:textId="5FCDE7FA" w:rsidR="00DA7EC4" w:rsidRPr="00503F20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Dans ce cas :</w:t>
      </w:r>
    </w:p>
    <w:p w14:paraId="09EE5FC4" w14:textId="77777777" w:rsidR="00DA7EC4" w:rsidRPr="00503F20" w:rsidRDefault="00DA7EC4" w:rsidP="009644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l’objet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Produit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est récupéré automatiquement via Doctrine,</w:t>
      </w:r>
    </w:p>
    <w:p w14:paraId="18DC99A7" w14:textId="77777777" w:rsidR="00DA7EC4" w:rsidRPr="00503F20" w:rsidRDefault="00DA7EC4" w:rsidP="009644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formulaire est pré-rempli,</w:t>
      </w:r>
    </w:p>
    <w:p w14:paraId="61FF5F07" w14:textId="77777777" w:rsidR="00DA7EC4" w:rsidRPr="00503F20" w:rsidRDefault="00DA7EC4" w:rsidP="0096445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seul un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flush()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est nécessaire (pas de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persist()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).</w:t>
      </w:r>
    </w:p>
    <w:p w14:paraId="7AA15F07" w14:textId="77777777" w:rsidR="00DA7EC4" w:rsidRPr="00503F20" w:rsidRDefault="00DA7EC4" w:rsidP="00DA7EC4">
      <w:pPr>
        <w:rPr>
          <w:lang w:bidi="fr-FR"/>
        </w:rPr>
      </w:pPr>
    </w:p>
    <w:p w14:paraId="5DD46F5E" w14:textId="7B82B7F1" w:rsidR="00DA7EC4" w:rsidRPr="00503F20" w:rsidRDefault="00DA7EC4" w:rsidP="003E10E1">
      <w:pPr>
        <w:pStyle w:val="Titre2"/>
        <w:rPr>
          <w:rFonts w:asciiTheme="minorHAnsi" w:hAnsiTheme="minorHAnsi"/>
        </w:rPr>
      </w:pPr>
      <w:bookmarkStart w:id="9" w:name="_Toc214530892"/>
      <w:r w:rsidRPr="00503F20">
        <w:rPr>
          <w:rFonts w:asciiTheme="minorHAnsi" w:hAnsiTheme="minorHAnsi"/>
          <w:lang w:bidi="fr-FR"/>
        </w:rPr>
        <w:t>1</w:t>
      </w:r>
      <w:r w:rsidR="00493DBC" w:rsidRPr="00503F20">
        <w:rPr>
          <w:rFonts w:asciiTheme="minorHAnsi" w:hAnsiTheme="minorHAnsi"/>
          <w:lang w:bidi="fr-FR"/>
        </w:rPr>
        <w:t>.7</w:t>
      </w:r>
      <w:r w:rsidR="003E10E1" w:rsidRPr="00503F20">
        <w:rPr>
          <w:rFonts w:asciiTheme="minorHAnsi" w:hAnsiTheme="minorHAnsi"/>
          <w:lang w:bidi="fr-FR"/>
        </w:rPr>
        <w:t>/</w:t>
      </w:r>
      <w:r w:rsidRPr="00503F20">
        <w:rPr>
          <w:rFonts w:asciiTheme="minorHAnsi" w:hAnsiTheme="minorHAnsi"/>
        </w:rPr>
        <w:t>Suppression d’un produit</w:t>
      </w:r>
      <w:bookmarkEnd w:id="9"/>
    </w:p>
    <w:p w14:paraId="097C287D" w14:textId="77777777" w:rsidR="00DA7EC4" w:rsidRPr="00503F20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suppression se fait via la route :</w:t>
      </w:r>
    </w:p>
    <w:p w14:paraId="7B29FDA0" w14:textId="1B9C6CAD" w:rsidR="00DA7EC4" w:rsidRPr="00503F20" w:rsidRDefault="00DA7EC4" w:rsidP="00DA7E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</w:pP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/produit/supprimer/{id}</w:t>
      </w:r>
    </w:p>
    <w:p w14:paraId="5B01F86C" w14:textId="3BA3E69F" w:rsidR="00DA7EC4" w:rsidRPr="00503F20" w:rsidRDefault="00DA7EC4" w:rsidP="00DA7E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</w:pPr>
    </w:p>
    <w:p w14:paraId="19D32E1E" w14:textId="006236B7" w:rsidR="00C45856" w:rsidRPr="00503F20" w:rsidRDefault="00C45856" w:rsidP="00C458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</w:pP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lastRenderedPageBreak/>
        <w:drawing>
          <wp:inline distT="0" distB="0" distL="0" distR="0" wp14:anchorId="52D9B437" wp14:editId="67C803C1">
            <wp:extent cx="5274310" cy="1613535"/>
            <wp:effectExtent l="0" t="0" r="254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B90E" w14:textId="0CA2A073" w:rsidR="00DA7EC4" w:rsidRPr="00503F20" w:rsidRDefault="00DA7EC4" w:rsidP="00DA7E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</w:pPr>
    </w:p>
    <w:p w14:paraId="52A1D7B6" w14:textId="21D929CE" w:rsidR="00DA7EC4" w:rsidRPr="00503F20" w:rsidRDefault="00DA7EC4" w:rsidP="00DA7EC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Elle inclut :</w:t>
      </w:r>
    </w:p>
    <w:p w14:paraId="25DD3424" w14:textId="77777777" w:rsidR="00DA7EC4" w:rsidRPr="00503F20" w:rsidRDefault="00DA7EC4" w:rsidP="009644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vérification du token CSRF</w:t>
      </w:r>
    </w:p>
    <w:p w14:paraId="32260672" w14:textId="77777777" w:rsidR="00DA7EC4" w:rsidRPr="00503F20" w:rsidRDefault="00DA7EC4" w:rsidP="009644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suppression de l’objet via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$entityManager-&gt;remove()</w:t>
      </w:r>
    </w:p>
    <w:p w14:paraId="77D2142F" w14:textId="77777777" w:rsidR="00DA7EC4" w:rsidRPr="00503F20" w:rsidRDefault="00DA7EC4" w:rsidP="0096445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message d’alerte en cas de succès</w:t>
      </w:r>
    </w:p>
    <w:p w14:paraId="248A501D" w14:textId="3CB85A87" w:rsidR="00493DBC" w:rsidRPr="00503F20" w:rsidRDefault="00C45856" w:rsidP="00493DBC">
      <w:pPr>
        <w:pStyle w:val="Titre2"/>
        <w:rPr>
          <w:rFonts w:asciiTheme="minorHAnsi" w:hAnsiTheme="minorHAnsi"/>
          <w:lang w:bidi="fr-FR"/>
        </w:rPr>
      </w:pPr>
      <w:bookmarkStart w:id="10" w:name="_Toc214530893"/>
      <w:r w:rsidRPr="00503F20">
        <w:rPr>
          <w:rFonts w:asciiTheme="minorHAnsi" w:hAnsiTheme="minorHAnsi"/>
          <w:lang w:bidi="fr-FR"/>
        </w:rPr>
        <w:t>1</w:t>
      </w:r>
      <w:r w:rsidR="00493DBC" w:rsidRPr="00503F20">
        <w:rPr>
          <w:rFonts w:asciiTheme="minorHAnsi" w:hAnsiTheme="minorHAnsi"/>
          <w:lang w:bidi="fr-FR"/>
        </w:rPr>
        <w:t>.9/Résultat attendu</w:t>
      </w:r>
      <w:bookmarkEnd w:id="10"/>
    </w:p>
    <w:p w14:paraId="11B5CEF2" w14:textId="77777777" w:rsidR="00C45856" w:rsidRPr="00503F20" w:rsidRDefault="00C45856" w:rsidP="00C45856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À la fin de la mission, l’application offre :</w:t>
      </w:r>
    </w:p>
    <w:p w14:paraId="06D0D915" w14:textId="049860DA" w:rsidR="00C45856" w:rsidRPr="00503F20" w:rsidRDefault="00C45856" w:rsidP="00C45856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Une gestion complète des produits en CRUD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503F20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Des formulaires robustes avec validations client + serveur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503F20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Un affichage clair avec Bootstrap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503F20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Une architecture propre respectant l’organisation MVC de Symfony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503F20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Une expérience utilisateur fluide et sécurisée</w:t>
      </w:r>
    </w:p>
    <w:p w14:paraId="2F225A91" w14:textId="59EC2F6E" w:rsidR="009978E1" w:rsidRPr="00503F20" w:rsidRDefault="00C45856" w:rsidP="00C45856">
      <w:pPr>
        <w:pStyle w:val="Titre1"/>
        <w:rPr>
          <w:rFonts w:asciiTheme="minorHAnsi" w:hAnsiTheme="minorHAnsi"/>
          <w:u w:val="single"/>
        </w:rPr>
      </w:pPr>
      <w:bookmarkStart w:id="11" w:name="_Toc214530894"/>
      <w:r w:rsidRPr="00503F20">
        <w:rPr>
          <w:rFonts w:asciiTheme="minorHAnsi" w:hAnsiTheme="minorHAnsi"/>
          <w:u w:val="single"/>
        </w:rPr>
        <w:t>Mission 2-S4 Objectifs</w:t>
      </w:r>
      <w:r w:rsidR="00D5014F">
        <w:rPr>
          <w:rFonts w:asciiTheme="minorHAnsi" w:hAnsiTheme="minorHAnsi"/>
          <w:u w:val="single"/>
        </w:rPr>
        <w:t>/Contexte/Mise en place</w:t>
      </w:r>
      <w:r w:rsidRPr="00503F20">
        <w:rPr>
          <w:rFonts w:asciiTheme="minorHAnsi" w:hAnsiTheme="minorHAnsi"/>
          <w:u w:val="single"/>
        </w:rPr>
        <w:t xml:space="preserve"> :</w:t>
      </w:r>
      <w:bookmarkEnd w:id="11"/>
      <w:r w:rsidRPr="00503F20">
        <w:rPr>
          <w:rFonts w:asciiTheme="minorHAnsi" w:hAnsiTheme="minorHAnsi"/>
          <w:u w:val="single"/>
        </w:rPr>
        <w:t xml:space="preserve"> </w:t>
      </w:r>
    </w:p>
    <w:p w14:paraId="176E27D6" w14:textId="77777777" w:rsidR="006E2610" w:rsidRPr="00503F20" w:rsidRDefault="006E2610" w:rsidP="006E2610"/>
    <w:p w14:paraId="71CD2C2C" w14:textId="226E9C68" w:rsidR="006E2610" w:rsidRPr="00503F20" w:rsidRDefault="006E2610" w:rsidP="006E2610">
      <w:r w:rsidRPr="00503F20">
        <w:drawing>
          <wp:inline distT="0" distB="0" distL="0" distR="0" wp14:anchorId="08731089" wp14:editId="7A26F494">
            <wp:extent cx="6115955" cy="28624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0919"/>
                    <a:stretch/>
                  </pic:blipFill>
                  <pic:spPr bwMode="auto">
                    <a:xfrm>
                      <a:off x="0" y="0"/>
                      <a:ext cx="6168909" cy="28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62B2D" w14:textId="77777777" w:rsidR="006E2610" w:rsidRPr="00503F20" w:rsidRDefault="006E2610" w:rsidP="00964450">
      <w:pPr>
        <w:pStyle w:val="NormalWeb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 xml:space="preserve">Permettre aux administrateurs de </w:t>
      </w:r>
      <w:r w:rsidRPr="00503F20">
        <w:rPr>
          <w:rStyle w:val="lev"/>
          <w:rFonts w:asciiTheme="minorHAnsi" w:hAnsiTheme="minorHAnsi"/>
        </w:rPr>
        <w:t>filtrer les produits</w:t>
      </w:r>
      <w:r w:rsidRPr="00503F20">
        <w:rPr>
          <w:rFonts w:asciiTheme="minorHAnsi" w:hAnsiTheme="minorHAnsi"/>
        </w:rPr>
        <w:t xml:space="preserve"> selon plusieurs critères (ex : catégorie, bio, disponibilité, prix, etc.).</w:t>
      </w:r>
    </w:p>
    <w:p w14:paraId="3E331F36" w14:textId="77777777" w:rsidR="006E2610" w:rsidRPr="00503F20" w:rsidRDefault="006E2610" w:rsidP="00964450">
      <w:pPr>
        <w:pStyle w:val="NormalWeb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 xml:space="preserve">Améliorer l’ergonomie du back-office en facilitant la consultation du catalogue via un </w:t>
      </w:r>
      <w:r w:rsidRPr="00503F20">
        <w:rPr>
          <w:rStyle w:val="lev"/>
          <w:rFonts w:asciiTheme="minorHAnsi" w:hAnsiTheme="minorHAnsi"/>
        </w:rPr>
        <w:t>formulaire de recherche</w:t>
      </w:r>
      <w:r w:rsidRPr="00503F20">
        <w:rPr>
          <w:rFonts w:asciiTheme="minorHAnsi" w:hAnsiTheme="minorHAnsi"/>
        </w:rPr>
        <w:t>.</w:t>
      </w:r>
    </w:p>
    <w:p w14:paraId="4A41277E" w14:textId="77777777" w:rsidR="006E2610" w:rsidRPr="00503F20" w:rsidRDefault="006E2610" w:rsidP="00964450">
      <w:pPr>
        <w:pStyle w:val="NormalWeb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 xml:space="preserve">Optimiser les requêtes vers la base de données en utilisant </w:t>
      </w:r>
      <w:r w:rsidRPr="00503F20">
        <w:rPr>
          <w:rStyle w:val="lev"/>
          <w:rFonts w:asciiTheme="minorHAnsi" w:hAnsiTheme="minorHAnsi"/>
        </w:rPr>
        <w:t>QueryBuilder Doctrine</w:t>
      </w:r>
      <w:r w:rsidRPr="00503F20">
        <w:rPr>
          <w:rFonts w:asciiTheme="minorHAnsi" w:hAnsiTheme="minorHAnsi"/>
        </w:rPr>
        <w:t xml:space="preserve"> pour éviter de charger tous les produits inutilement.</w:t>
      </w:r>
    </w:p>
    <w:p w14:paraId="4094F48D" w14:textId="195DEB69" w:rsidR="006E2610" w:rsidRPr="00503F20" w:rsidRDefault="006E2610" w:rsidP="00964450">
      <w:pPr>
        <w:pStyle w:val="NormalWeb"/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>Poser les bases pour des requêtes plus avancées (tri, pagination ensuite).</w:t>
      </w:r>
    </w:p>
    <w:p w14:paraId="2611A971" w14:textId="77777777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Les administrateurs commencent à avoir une base importante de produits (comme dans un vrai site e-commerce).</w:t>
      </w:r>
    </w:p>
    <w:p w14:paraId="0E9E2B32" w14:textId="77777777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PO a donc demandé :</w:t>
      </w:r>
    </w:p>
    <w:p w14:paraId="64EBDA27" w14:textId="77777777" w:rsidR="006170FB" w:rsidRPr="00503F20" w:rsidRDefault="006170FB" w:rsidP="009644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t xml:space="preserve">que l’interface d’administration permette de </w:t>
      </w:r>
      <w:r w:rsidRPr="00503F20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chercher un produit facilement</w:t>
      </w:r>
    </w:p>
    <w:p w14:paraId="471D04D3" w14:textId="77777777" w:rsidR="006170FB" w:rsidRPr="00503F20" w:rsidRDefault="006170FB" w:rsidP="009644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sans devoir regarder toute la liste</w:t>
      </w:r>
    </w:p>
    <w:p w14:paraId="3F4EF9C1" w14:textId="77777777" w:rsidR="006170FB" w:rsidRPr="00503F20" w:rsidRDefault="006170FB" w:rsidP="00964450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en combinant </w:t>
      </w:r>
      <w:r w:rsidRPr="00503F20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plusieurs filtres à la fois</w:t>
      </w:r>
    </w:p>
    <w:p w14:paraId="53D0388E" w14:textId="77777777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Exemples :</w:t>
      </w:r>
    </w:p>
    <w:p w14:paraId="76167873" w14:textId="77777777" w:rsidR="006170FB" w:rsidRPr="00503F20" w:rsidRDefault="006170FB" w:rsidP="0096445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“Montre-moi tous les produits Bio”</w:t>
      </w:r>
    </w:p>
    <w:p w14:paraId="5717BDF3" w14:textId="77777777" w:rsidR="006170FB" w:rsidRPr="00503F20" w:rsidRDefault="006170FB" w:rsidP="0096445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“Montre uniquement les produits de la catégorie Légumes”</w:t>
      </w:r>
    </w:p>
    <w:p w14:paraId="44DEFBF4" w14:textId="77777777" w:rsidR="006170FB" w:rsidRPr="00503F20" w:rsidRDefault="006170FB" w:rsidP="0096445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“Tous les produits entre 1,50 € et 5,00 €”</w:t>
      </w:r>
    </w:p>
    <w:p w14:paraId="39748FF7" w14:textId="77777777" w:rsidR="006170FB" w:rsidRPr="00503F20" w:rsidRDefault="006170FB" w:rsidP="00964450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“Tous les produits disponibles en mars”</w:t>
      </w:r>
    </w:p>
    <w:p w14:paraId="620CE715" w14:textId="454BD985" w:rsidR="00493DBC" w:rsidRPr="00503F20" w:rsidRDefault="006E2610" w:rsidP="006E2610">
      <w:pPr>
        <w:pStyle w:val="Titre2"/>
        <w:tabs>
          <w:tab w:val="left" w:pos="6210"/>
        </w:tabs>
        <w:rPr>
          <w:rFonts w:asciiTheme="minorHAnsi" w:hAnsiTheme="minorHAnsi"/>
          <w:lang w:bidi="fr-FR"/>
        </w:rPr>
      </w:pPr>
      <w:bookmarkStart w:id="12" w:name="_Toc214530895"/>
      <w:r w:rsidRPr="00503F20">
        <w:rPr>
          <w:rFonts w:asciiTheme="minorHAnsi" w:hAnsiTheme="minorHAnsi"/>
          <w:lang w:bidi="fr-FR"/>
        </w:rPr>
        <w:t>2</w:t>
      </w:r>
      <w:r w:rsidR="00493DBC" w:rsidRPr="00503F20">
        <w:rPr>
          <w:rFonts w:asciiTheme="minorHAnsi" w:hAnsiTheme="minorHAnsi"/>
          <w:lang w:bidi="fr-FR"/>
        </w:rPr>
        <w:t>.1/</w:t>
      </w:r>
      <w:r w:rsidRPr="00503F20">
        <w:rPr>
          <w:rFonts w:asciiTheme="minorHAnsi" w:hAnsiTheme="minorHAnsi"/>
          <w:lang w:bidi="fr-FR"/>
        </w:rPr>
        <w:t>Création d'un formulaire de recherche</w:t>
      </w:r>
      <w:bookmarkEnd w:id="12"/>
      <w:r w:rsidRPr="00503F20">
        <w:rPr>
          <w:rFonts w:asciiTheme="minorHAnsi" w:hAnsiTheme="minorHAnsi"/>
          <w:lang w:bidi="fr-FR"/>
        </w:rPr>
        <w:t xml:space="preserve"> </w:t>
      </w:r>
      <w:r w:rsidRPr="00503F20">
        <w:rPr>
          <w:rFonts w:asciiTheme="minorHAnsi" w:hAnsiTheme="minorHAnsi"/>
          <w:lang w:bidi="fr-FR"/>
        </w:rPr>
        <w:tab/>
      </w:r>
    </w:p>
    <w:p w14:paraId="4F44E68A" w14:textId="56030FB4" w:rsidR="006E2610" w:rsidRPr="00503F20" w:rsidRDefault="006E2610" w:rsidP="006E2610">
      <w:pPr>
        <w:rPr>
          <w:lang w:bidi="fr-FR"/>
        </w:rPr>
      </w:pPr>
      <w:r w:rsidRPr="00503F20">
        <w:rPr>
          <w:lang w:bidi="fr-FR"/>
        </w:rPr>
        <w:t xml:space="preserve">Dans </w:t>
      </w:r>
      <w:r w:rsidRPr="00503F20">
        <w:t xml:space="preserve">/src/Form/ProduitSearchType.php : </w:t>
      </w:r>
    </w:p>
    <w:p w14:paraId="0902C936" w14:textId="3F832C29" w:rsidR="006E2610" w:rsidRPr="00503F20" w:rsidRDefault="006E2610" w:rsidP="006E2610">
      <w:pPr>
        <w:jc w:val="center"/>
        <w:rPr>
          <w:lang w:bidi="fr-FR"/>
        </w:rPr>
      </w:pPr>
      <w:r w:rsidRPr="00503F20">
        <w:rPr>
          <w:lang w:bidi="fr-FR"/>
        </w:rPr>
        <w:drawing>
          <wp:inline distT="0" distB="0" distL="0" distR="0" wp14:anchorId="54A19C2F" wp14:editId="66BF79A3">
            <wp:extent cx="3453435" cy="505567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8565" cy="50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7AB8" w14:textId="77777777" w:rsidR="006E2610" w:rsidRPr="00503F20" w:rsidRDefault="006E2610" w:rsidP="00964450">
      <w:pPr>
        <w:pStyle w:val="NormalWeb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>Ce formulaire permet de saisir les critères de recherche : catégorie, si le produit est bio, des bornes de prix, des dates de disponibilité.</w:t>
      </w:r>
    </w:p>
    <w:p w14:paraId="66748702" w14:textId="77777777" w:rsidR="006E2610" w:rsidRPr="00503F20" w:rsidRDefault="006E2610" w:rsidP="00964450">
      <w:pPr>
        <w:pStyle w:val="NormalWeb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Style w:val="CodeHTML"/>
          <w:rFonts w:asciiTheme="minorHAnsi" w:hAnsiTheme="minorHAnsi"/>
        </w:rPr>
        <w:lastRenderedPageBreak/>
        <w:t>choices</w:t>
      </w:r>
      <w:r w:rsidRPr="00503F20">
        <w:rPr>
          <w:rFonts w:asciiTheme="minorHAnsi" w:hAnsiTheme="minorHAnsi"/>
        </w:rPr>
        <w:t xml:space="preserve"> de la catégorie sont passées en option via le contrôleur (on peut injecter les catégories existantes).</w:t>
      </w:r>
    </w:p>
    <w:p w14:paraId="1F6C5156" w14:textId="77777777" w:rsidR="006E2610" w:rsidRPr="00503F20" w:rsidRDefault="006E2610" w:rsidP="00964450">
      <w:pPr>
        <w:pStyle w:val="NormalWeb"/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inorHAnsi" w:hAnsiTheme="minorHAnsi"/>
        </w:rPr>
      </w:pPr>
      <w:r w:rsidRPr="00503F20">
        <w:rPr>
          <w:rFonts w:asciiTheme="minorHAnsi" w:hAnsiTheme="minorHAnsi"/>
        </w:rPr>
        <w:t>Aucun des champs n’est obligatoire, ce qui permet des recherches très souples.</w:t>
      </w:r>
    </w:p>
    <w:p w14:paraId="0CA39D6B" w14:textId="77777777" w:rsidR="006170FB" w:rsidRPr="00503F20" w:rsidRDefault="006170FB" w:rsidP="00493DBC">
      <w:pPr>
        <w:pStyle w:val="Titre2"/>
        <w:rPr>
          <w:rFonts w:asciiTheme="minorHAnsi" w:hAnsiTheme="minorHAnsi"/>
          <w:lang w:bidi="fr-FR"/>
        </w:rPr>
      </w:pPr>
    </w:p>
    <w:p w14:paraId="6B2C2208" w14:textId="77777777" w:rsidR="006170FB" w:rsidRPr="00503F20" w:rsidRDefault="006170FB" w:rsidP="00493DBC">
      <w:pPr>
        <w:pStyle w:val="Titre2"/>
        <w:rPr>
          <w:rFonts w:asciiTheme="minorHAnsi" w:hAnsiTheme="minorHAnsi"/>
          <w:lang w:bidi="fr-FR"/>
        </w:rPr>
      </w:pPr>
    </w:p>
    <w:p w14:paraId="48B62D60" w14:textId="77777777" w:rsidR="006170FB" w:rsidRPr="00503F20" w:rsidRDefault="006170FB" w:rsidP="00493DBC">
      <w:pPr>
        <w:pStyle w:val="Titre2"/>
        <w:rPr>
          <w:rFonts w:asciiTheme="minorHAnsi" w:hAnsiTheme="minorHAnsi"/>
          <w:lang w:bidi="fr-FR"/>
        </w:rPr>
      </w:pPr>
    </w:p>
    <w:p w14:paraId="0D24F775" w14:textId="3E9B5BDD" w:rsidR="00493DBC" w:rsidRPr="00503F20" w:rsidRDefault="006E2610" w:rsidP="00493DBC">
      <w:pPr>
        <w:pStyle w:val="Titre2"/>
        <w:rPr>
          <w:rFonts w:asciiTheme="minorHAnsi" w:hAnsiTheme="minorHAnsi"/>
          <w:lang w:bidi="fr-FR"/>
        </w:rPr>
      </w:pPr>
      <w:bookmarkStart w:id="13" w:name="_Toc214530896"/>
      <w:r w:rsidRPr="00503F20">
        <w:rPr>
          <w:rFonts w:asciiTheme="minorHAnsi" w:hAnsiTheme="minorHAnsi"/>
          <w:lang w:bidi="fr-FR"/>
        </w:rPr>
        <w:t>2</w:t>
      </w:r>
      <w:r w:rsidR="00493DBC" w:rsidRPr="00503F20">
        <w:rPr>
          <w:rFonts w:asciiTheme="minorHAnsi" w:hAnsiTheme="minorHAnsi"/>
          <w:lang w:bidi="fr-FR"/>
        </w:rPr>
        <w:t>.2/</w:t>
      </w:r>
      <w:r w:rsidR="00BA7064">
        <w:rPr>
          <w:rFonts w:asciiTheme="minorHAnsi" w:hAnsiTheme="minorHAnsi"/>
          <w:lang w:bidi="fr-FR"/>
        </w:rPr>
        <w:t>I</w:t>
      </w:r>
      <w:r w:rsidR="006170FB" w:rsidRPr="00503F20">
        <w:rPr>
          <w:rFonts w:asciiTheme="minorHAnsi" w:hAnsiTheme="minorHAnsi"/>
          <w:lang w:bidi="fr-FR"/>
        </w:rPr>
        <w:t>mplementation de la methode de recherche dans le repository</w:t>
      </w:r>
      <w:bookmarkEnd w:id="13"/>
    </w:p>
    <w:p w14:paraId="48ED7BB7" w14:textId="63D2940F" w:rsidR="006E2610" w:rsidRPr="00503F20" w:rsidRDefault="006E2610" w:rsidP="006E2610">
      <w:r w:rsidRPr="00503F20">
        <w:rPr>
          <w:lang w:bidi="fr-FR"/>
        </w:rPr>
        <w:t xml:space="preserve">Dans </w:t>
      </w:r>
      <w:r w:rsidRPr="00503F20">
        <w:t>/src/Repository/ProduitRepository.php</w:t>
      </w:r>
    </w:p>
    <w:p w14:paraId="2086EEE6" w14:textId="516A2DAD" w:rsidR="006E2610" w:rsidRPr="00503F20" w:rsidRDefault="006E2610" w:rsidP="006E2610">
      <w:pPr>
        <w:jc w:val="center"/>
        <w:rPr>
          <w:lang w:bidi="fr-FR"/>
        </w:rPr>
      </w:pPr>
      <w:r w:rsidRPr="00503F20">
        <w:rPr>
          <w:lang w:bidi="fr-FR"/>
        </w:rPr>
        <w:drawing>
          <wp:inline distT="0" distB="0" distL="0" distR="0" wp14:anchorId="2C58974C" wp14:editId="13A679E1">
            <wp:extent cx="3178653" cy="6000750"/>
            <wp:effectExtent l="0" t="0" r="317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4542" cy="60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38BA" w14:textId="2D555CC5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t xml:space="preserve"> On utilise un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QueryBuilder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pour construire une requête SQL dynamique selon les critères.</w:t>
      </w:r>
    </w:p>
    <w:p w14:paraId="4CEB0545" w14:textId="16A9C27B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leftJoin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avec la catégorie permet de filtrer sur la catégorie.</w:t>
      </w:r>
    </w:p>
    <w:p w14:paraId="6F360FC4" w14:textId="1AE03C16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Chaque condition est ajoutée </w:t>
      </w:r>
      <w:r w:rsidRPr="00503F20">
        <w:rPr>
          <w:rFonts w:eastAsia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seulement si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le critère correspondant est renseigné.</w:t>
      </w:r>
    </w:p>
    <w:p w14:paraId="0807BB08" w14:textId="73C9BCF5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résultat est trié par nom de produit (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libelle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).</w:t>
      </w:r>
    </w:p>
    <w:p w14:paraId="3BA88AEA" w14:textId="6CB41931" w:rsidR="006170FB" w:rsidRPr="00503F20" w:rsidRDefault="006170FB" w:rsidP="006170FB">
      <w:pPr>
        <w:pStyle w:val="Titre2"/>
        <w:rPr>
          <w:rFonts w:asciiTheme="minorHAnsi" w:hAnsiTheme="minorHAnsi"/>
          <w:lang w:bidi="fr-FR"/>
        </w:rPr>
      </w:pPr>
      <w:bookmarkStart w:id="14" w:name="_Toc214530897"/>
      <w:r w:rsidRPr="00503F20">
        <w:rPr>
          <w:rFonts w:asciiTheme="minorHAnsi" w:hAnsiTheme="minorHAnsi"/>
          <w:lang w:bidi="fr-FR"/>
        </w:rPr>
        <w:t>2.3/Controleur pour gerer la recherche</w:t>
      </w:r>
      <w:bookmarkEnd w:id="14"/>
    </w:p>
    <w:p w14:paraId="3C4818F8" w14:textId="47E59DAB" w:rsidR="006170FB" w:rsidRPr="00503F20" w:rsidRDefault="006170FB" w:rsidP="006170FB">
      <w:r w:rsidRPr="00503F20">
        <w:rPr>
          <w:lang w:bidi="fr-FR"/>
        </w:rPr>
        <w:t xml:space="preserve">Dans </w:t>
      </w:r>
      <w:r w:rsidRPr="00503F20">
        <w:t>/src/Controller/ProduitController.php</w:t>
      </w:r>
    </w:p>
    <w:p w14:paraId="4EDE9551" w14:textId="2FA360C8" w:rsidR="006170FB" w:rsidRPr="00503F20" w:rsidRDefault="006170FB" w:rsidP="006170FB">
      <w:pPr>
        <w:jc w:val="center"/>
        <w:rPr>
          <w:lang w:bidi="fr-FR"/>
        </w:rPr>
      </w:pPr>
      <w:r w:rsidRPr="00503F20">
        <w:rPr>
          <w:lang w:bidi="fr-FR"/>
        </w:rPr>
        <w:drawing>
          <wp:inline distT="0" distB="0" distL="0" distR="0" wp14:anchorId="029D0490" wp14:editId="266BD1F5">
            <wp:extent cx="5274310" cy="2576195"/>
            <wp:effectExtent l="0" t="0" r="254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8092" cy="26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3F20">
        <w:rPr>
          <w:lang w:bidi="fr-FR"/>
        </w:rPr>
        <w:drawing>
          <wp:inline distT="0" distB="0" distL="0" distR="0" wp14:anchorId="741D7096" wp14:editId="66F1A0A1">
            <wp:extent cx="4057650" cy="3534933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71882" cy="354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9E57" w14:textId="3BF4BEA7" w:rsidR="006170FB" w:rsidRPr="00503F20" w:rsidRDefault="006170FB" w:rsidP="006170FB">
      <w:pPr>
        <w:jc w:val="center"/>
        <w:rPr>
          <w:lang w:bidi="fr-FR"/>
        </w:rPr>
      </w:pPr>
      <w:r w:rsidRPr="00503F20">
        <w:rPr>
          <w:lang w:bidi="fr-FR"/>
        </w:rPr>
        <w:lastRenderedPageBreak/>
        <w:drawing>
          <wp:inline distT="0" distB="0" distL="0" distR="0" wp14:anchorId="1D2FCC30" wp14:editId="78AFB3AD">
            <wp:extent cx="3950352" cy="23050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241" cy="23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BCDD" w14:textId="2A31F3C9" w:rsid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 contrôleur prépare le formulaire : il récupère les catégories pour alimenter le champ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ChoiceType</w:t>
      </w:r>
      <w:r w:rsid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13A152A9" w14:textId="0F4E55A8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Il gère la soumission du formulaire. Si l’utilisateur valide, les données sont passées au </w:t>
      </w:r>
      <w:r w:rsidRPr="00503F20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ProduitRepository::findByCriteria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2EECE0C2" w14:textId="7B739CF2" w:rsidR="006170FB" w:rsidRPr="00503F20" w:rsidRDefault="006170FB" w:rsidP="006170FB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Les résultats sont fournis à Twig pour affichage.</w:t>
      </w:r>
    </w:p>
    <w:p w14:paraId="3742CDDC" w14:textId="77777777" w:rsidR="006170FB" w:rsidRPr="00503F20" w:rsidRDefault="006170FB" w:rsidP="006170FB">
      <w:pPr>
        <w:jc w:val="center"/>
        <w:rPr>
          <w:lang w:bidi="fr-FR"/>
        </w:rPr>
      </w:pPr>
    </w:p>
    <w:p w14:paraId="4BE60A4D" w14:textId="18756EE8" w:rsidR="006170FB" w:rsidRPr="00503F20" w:rsidRDefault="006170FB" w:rsidP="006170FB">
      <w:pPr>
        <w:pStyle w:val="Titre2"/>
        <w:rPr>
          <w:rFonts w:asciiTheme="minorHAnsi" w:hAnsiTheme="minorHAnsi"/>
          <w:lang w:bidi="fr-FR"/>
        </w:rPr>
      </w:pPr>
      <w:bookmarkStart w:id="15" w:name="_Toc214530898"/>
      <w:r w:rsidRPr="00503F20">
        <w:rPr>
          <w:rFonts w:asciiTheme="minorHAnsi" w:hAnsiTheme="minorHAnsi"/>
          <w:lang w:bidi="fr-FR"/>
        </w:rPr>
        <w:t>2.4/</w:t>
      </w:r>
      <w:r w:rsidR="00BA7064">
        <w:rPr>
          <w:rFonts w:asciiTheme="minorHAnsi" w:hAnsiTheme="minorHAnsi"/>
          <w:lang w:bidi="fr-FR"/>
        </w:rPr>
        <w:t>V</w:t>
      </w:r>
      <w:r w:rsidRPr="00503F20">
        <w:rPr>
          <w:rFonts w:asciiTheme="minorHAnsi" w:hAnsiTheme="minorHAnsi"/>
          <w:lang w:bidi="fr-FR"/>
        </w:rPr>
        <w:t>ue twig : formulaire + resultats</w:t>
      </w:r>
      <w:bookmarkEnd w:id="15"/>
    </w:p>
    <w:p w14:paraId="5BDCFA65" w14:textId="29E50F44" w:rsidR="00503F20" w:rsidRPr="00503F20" w:rsidRDefault="006170FB" w:rsidP="006170FB">
      <w:r w:rsidRPr="00503F20">
        <w:rPr>
          <w:lang w:bidi="fr-FR"/>
        </w:rPr>
        <w:t xml:space="preserve">Dans </w:t>
      </w:r>
      <w:r w:rsidRPr="00503F20">
        <w:t>/templates/produit/recherche.html.twig</w:t>
      </w:r>
    </w:p>
    <w:p w14:paraId="71673424" w14:textId="4974FBBD" w:rsidR="006170FB" w:rsidRPr="00503F20" w:rsidRDefault="00503F20" w:rsidP="00503F20">
      <w:pPr>
        <w:jc w:val="center"/>
        <w:rPr>
          <w:lang w:bidi="fr-FR"/>
        </w:rPr>
      </w:pPr>
      <w:r w:rsidRPr="00503F20">
        <w:rPr>
          <w:lang w:bidi="fr-FR"/>
        </w:rPr>
        <w:drawing>
          <wp:inline distT="0" distB="0" distL="0" distR="0" wp14:anchorId="27EA50CA" wp14:editId="6D1904D4">
            <wp:extent cx="4253476" cy="38100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8283" cy="383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A23F" w14:textId="34B720E4" w:rsidR="00D449DE" w:rsidRPr="00B47674" w:rsidRDefault="00503F20" w:rsidP="00503F20">
      <w:pPr>
        <w:pStyle w:val="Coordonnes"/>
        <w:rPr>
          <w:rFonts w:cs="Arial"/>
        </w:rPr>
      </w:pPr>
      <w:r w:rsidRPr="00B47674">
        <w:rPr>
          <w:rFonts w:cs="Arial"/>
        </w:rPr>
        <w:lastRenderedPageBreak/>
        <w:drawing>
          <wp:inline distT="0" distB="0" distL="0" distR="0" wp14:anchorId="2D84E5D3" wp14:editId="68744174">
            <wp:extent cx="5274310" cy="2119630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6690" w14:textId="4DDFCC02" w:rsidR="00503F20" w:rsidRPr="00503F20" w:rsidRDefault="00503F20" w:rsidP="00503F20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Le formulaire est présenté via </w:t>
      </w:r>
      <w:r w:rsidRPr="00B47674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form_start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/ </w:t>
      </w:r>
      <w:r w:rsidRPr="00B47674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form_end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14:paraId="68C5F325" w14:textId="26D9466E" w:rsidR="00503F20" w:rsidRPr="00B47674" w:rsidRDefault="00503F20" w:rsidP="00503F20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On met les champs en grille (Bootstrap) pour une bonne mise en page.</w:t>
      </w:r>
    </w:p>
    <w:p w14:paraId="0C2E5DDD" w14:textId="2BAEB797" w:rsidR="00503F20" w:rsidRPr="00503F20" w:rsidRDefault="00503F20" w:rsidP="00503F20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Après soumission, si </w:t>
      </w:r>
      <w:r w:rsidRPr="00B47674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produits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est défini, on affiche un tableau avec les résultats : id, nom, catégorie, prix, bio, dates.</w:t>
      </w:r>
    </w:p>
    <w:p w14:paraId="69D3A207" w14:textId="71E3C204" w:rsidR="00503F20" w:rsidRPr="00503F20" w:rsidRDefault="00503F20" w:rsidP="00503F20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On utilise la condition </w:t>
      </w:r>
      <w:r w:rsidRPr="00B47674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{% else %}</w:t>
      </w:r>
      <w:r w:rsidRPr="00503F20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dans la boucle pour afficher un message s’il n’y a aucun produit.</w:t>
      </w:r>
    </w:p>
    <w:p w14:paraId="089C23D7" w14:textId="7E089F16" w:rsidR="00503F20" w:rsidRPr="00B47674" w:rsidRDefault="00503F20" w:rsidP="00503F20">
      <w:pPr>
        <w:pStyle w:val="Titre2"/>
        <w:rPr>
          <w:rFonts w:asciiTheme="minorHAnsi" w:hAnsiTheme="minorHAnsi"/>
          <w:lang w:bidi="fr-FR"/>
        </w:rPr>
      </w:pPr>
      <w:bookmarkStart w:id="16" w:name="_Toc214530899"/>
      <w:r w:rsidRPr="00B47674">
        <w:rPr>
          <w:rFonts w:asciiTheme="minorHAnsi" w:hAnsiTheme="minorHAnsi"/>
          <w:lang w:bidi="fr-FR"/>
        </w:rPr>
        <w:t>2.5/</w:t>
      </w:r>
      <w:r w:rsidR="00BA7064">
        <w:rPr>
          <w:rFonts w:asciiTheme="minorHAnsi" w:hAnsiTheme="minorHAnsi"/>
          <w:lang w:bidi="fr-FR"/>
        </w:rPr>
        <w:t>R</w:t>
      </w:r>
      <w:r w:rsidRPr="00B47674">
        <w:rPr>
          <w:rFonts w:asciiTheme="minorHAnsi" w:hAnsiTheme="minorHAnsi"/>
          <w:lang w:bidi="fr-FR"/>
        </w:rPr>
        <w:t>esultat attendu</w:t>
      </w:r>
      <w:bookmarkEnd w:id="16"/>
      <w:r w:rsidRPr="00B47674">
        <w:rPr>
          <w:rFonts w:asciiTheme="minorHAnsi" w:hAnsiTheme="minorHAnsi"/>
          <w:lang w:bidi="fr-FR"/>
        </w:rPr>
        <w:t xml:space="preserve"> </w:t>
      </w:r>
    </w:p>
    <w:p w14:paraId="0E49A6E1" w14:textId="681483CE" w:rsidR="00503F20" w:rsidRPr="00B47674" w:rsidRDefault="00503F20" w:rsidP="00964450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B4767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L’administrateur peut </w:t>
      </w:r>
      <w:r w:rsidRPr="00B47674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filtrer les produits selon plusieurs critères</w:t>
      </w:r>
      <w:r w:rsidRPr="00B4767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facilement.</w:t>
      </w:r>
    </w:p>
    <w:p w14:paraId="3A93C281" w14:textId="202AF51C" w:rsidR="00503F20" w:rsidRPr="00B47674" w:rsidRDefault="00503F20" w:rsidP="00964450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B4767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Les requêtes sont optimisées : seules les conditions nécessaires sont ajoutées.</w:t>
      </w:r>
    </w:p>
    <w:p w14:paraId="5199B49D" w14:textId="6CB017D5" w:rsidR="00503F20" w:rsidRPr="00B47674" w:rsidRDefault="00503F20" w:rsidP="00964450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B4767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formulaire de recherche est réutilisable et modulaire.</w:t>
      </w:r>
    </w:p>
    <w:p w14:paraId="10B2DE81" w14:textId="370C6983" w:rsidR="00503F20" w:rsidRPr="00B47674" w:rsidRDefault="00503F20" w:rsidP="00964450">
      <w:pPr>
        <w:pStyle w:val="Paragraphedeliste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B47674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L’interface d'administration est plus puissante et plus ergonomique.</w:t>
      </w:r>
    </w:p>
    <w:p w14:paraId="5526144D" w14:textId="33321048" w:rsidR="00503F20" w:rsidRPr="00E30718" w:rsidRDefault="00D5014F" w:rsidP="00503F20">
      <w:pPr>
        <w:pStyle w:val="Titre1"/>
        <w:rPr>
          <w:rFonts w:asciiTheme="minorHAnsi" w:hAnsiTheme="minorHAnsi"/>
          <w:u w:val="single"/>
          <w:lang w:bidi="fr-FR"/>
        </w:rPr>
      </w:pPr>
      <w:bookmarkStart w:id="17" w:name="_Toc214530900"/>
      <w:r w:rsidRPr="00E30718">
        <w:rPr>
          <w:rFonts w:asciiTheme="minorHAnsi" w:hAnsiTheme="minorHAnsi"/>
          <w:u w:val="single"/>
          <w:lang w:bidi="fr-FR"/>
        </w:rPr>
        <w:t>Mission 3</w:t>
      </w:r>
      <w:r w:rsidR="00503F20" w:rsidRPr="00E30718">
        <w:rPr>
          <w:rFonts w:asciiTheme="minorHAnsi" w:hAnsiTheme="minorHAnsi"/>
          <w:u w:val="single"/>
          <w:lang w:bidi="fr-FR"/>
        </w:rPr>
        <w:t>-S4, Objectifs</w:t>
      </w:r>
      <w:r w:rsidRPr="00E30718">
        <w:rPr>
          <w:rFonts w:asciiTheme="minorHAnsi" w:hAnsiTheme="minorHAnsi"/>
          <w:u w:val="single"/>
          <w:lang w:bidi="fr-FR"/>
        </w:rPr>
        <w:t>/Contexte/Mise en place</w:t>
      </w:r>
      <w:r w:rsidR="00503F20" w:rsidRPr="00E30718">
        <w:rPr>
          <w:rFonts w:asciiTheme="minorHAnsi" w:hAnsiTheme="minorHAnsi"/>
          <w:u w:val="single"/>
          <w:lang w:bidi="fr-FR"/>
        </w:rPr>
        <w:t xml:space="preserve"> :</w:t>
      </w:r>
      <w:bookmarkEnd w:id="17"/>
    </w:p>
    <w:p w14:paraId="4459FC0A" w14:textId="302C3C10" w:rsidR="00D5014F" w:rsidRPr="00E30718" w:rsidRDefault="00D5014F" w:rsidP="00D5014F">
      <w:pPr>
        <w:jc w:val="center"/>
        <w:rPr>
          <w:lang w:bidi="fr-FR"/>
        </w:rPr>
      </w:pPr>
      <w:r w:rsidRPr="00E30718">
        <w:rPr>
          <w:lang w:bidi="fr-FR"/>
        </w:rPr>
        <w:drawing>
          <wp:anchor distT="0" distB="0" distL="114300" distR="114300" simplePos="0" relativeHeight="251658240" behindDoc="0" locked="0" layoutInCell="1" allowOverlap="1" wp14:anchorId="5808D3F0" wp14:editId="4523A795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6229350" cy="28575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7C2D2" w14:textId="77777777" w:rsidR="00B47674" w:rsidRPr="00E30718" w:rsidRDefault="00B47674" w:rsidP="008D79F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B33853C" w14:textId="4C9B8AC7" w:rsidR="008D79F1" w:rsidRPr="00E30718" w:rsidRDefault="00B47674" w:rsidP="008D79F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Objectifs ;</w:t>
      </w:r>
    </w:p>
    <w:p w14:paraId="2445B148" w14:textId="77777777" w:rsidR="00B47674" w:rsidRPr="00E30718" w:rsidRDefault="00B47674" w:rsidP="00B47674">
      <w:pPr>
        <w:pStyle w:val="NormalWeb"/>
        <w:rPr>
          <w:rFonts w:asciiTheme="minorHAnsi" w:hAnsiTheme="minorHAnsi"/>
        </w:rPr>
      </w:pPr>
      <w:r w:rsidRPr="00E30718">
        <w:rPr>
          <w:rFonts w:ascii="Segoe UI Symbol" w:hAnsi="Segoe UI Symbol" w:cs="Segoe UI Symbol"/>
        </w:rPr>
        <w:t>✔</w:t>
      </w:r>
      <w:r w:rsidRPr="00E30718">
        <w:rPr>
          <w:rFonts w:asciiTheme="minorHAnsi" w:hAnsiTheme="minorHAnsi"/>
        </w:rPr>
        <w:t xml:space="preserve"> Installer et utiliser le composant </w:t>
      </w:r>
      <w:r w:rsidRPr="00E30718">
        <w:rPr>
          <w:rStyle w:val="CodeHTML"/>
          <w:rFonts w:asciiTheme="minorHAnsi" w:hAnsiTheme="minorHAnsi"/>
        </w:rPr>
        <w:t>KnpPaginatorBundle</w:t>
      </w:r>
      <w:r w:rsidRPr="00E30718">
        <w:rPr>
          <w:rFonts w:asciiTheme="minorHAnsi" w:hAnsiTheme="minorHAnsi"/>
        </w:rPr>
        <w:br/>
      </w:r>
      <w:r w:rsidRPr="00E30718">
        <w:rPr>
          <w:rFonts w:ascii="Segoe UI Symbol" w:hAnsi="Segoe UI Symbol" w:cs="Segoe UI Symbol"/>
        </w:rPr>
        <w:t>✔</w:t>
      </w:r>
      <w:r w:rsidRPr="00E30718">
        <w:rPr>
          <w:rFonts w:asciiTheme="minorHAnsi" w:hAnsiTheme="minorHAnsi"/>
        </w:rPr>
        <w:t xml:space="preserve"> Limiter le nombre de résultats affichés par page</w:t>
      </w:r>
      <w:r w:rsidRPr="00E30718">
        <w:rPr>
          <w:rFonts w:asciiTheme="minorHAnsi" w:hAnsiTheme="minorHAnsi"/>
        </w:rPr>
        <w:br/>
      </w:r>
      <w:r w:rsidRPr="00E30718">
        <w:rPr>
          <w:rFonts w:ascii="Segoe UI Symbol" w:hAnsi="Segoe UI Symbol" w:cs="Segoe UI Symbol"/>
        </w:rPr>
        <w:lastRenderedPageBreak/>
        <w:t>✔</w:t>
      </w:r>
      <w:r w:rsidRPr="00E30718">
        <w:rPr>
          <w:rFonts w:asciiTheme="minorHAnsi" w:hAnsiTheme="minorHAnsi"/>
        </w:rPr>
        <w:t xml:space="preserve"> Combiner pagination + recherche dans le même écran</w:t>
      </w:r>
      <w:r w:rsidRPr="00E30718">
        <w:rPr>
          <w:rFonts w:asciiTheme="minorHAnsi" w:hAnsiTheme="minorHAnsi"/>
        </w:rPr>
        <w:br/>
      </w:r>
      <w:r w:rsidRPr="00E30718">
        <w:rPr>
          <w:rFonts w:ascii="Segoe UI Symbol" w:hAnsi="Segoe UI Symbol" w:cs="Segoe UI Symbol"/>
        </w:rPr>
        <w:t>✔</w:t>
      </w:r>
      <w:r w:rsidRPr="00E30718">
        <w:rPr>
          <w:rFonts w:asciiTheme="minorHAnsi" w:hAnsiTheme="minorHAnsi"/>
        </w:rPr>
        <w:t xml:space="preserve"> Faire une pagination propre côté interface (Bootstrap)</w:t>
      </w:r>
    </w:p>
    <w:p w14:paraId="7585BB07" w14:textId="77777777" w:rsidR="00B47674" w:rsidRPr="00E30718" w:rsidRDefault="008D79F1" w:rsidP="00B47674">
      <w:pPr>
        <w:pStyle w:val="NormalWeb"/>
        <w:rPr>
          <w:rFonts w:asciiTheme="minorHAnsi" w:eastAsia="Times New Roman" w:hAnsiTheme="minorHAnsi"/>
          <w:kern w:val="0"/>
          <w:lang w:eastAsia="fr-FR"/>
          <w14:ligatures w14:val="none"/>
        </w:rPr>
      </w:pP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t xml:space="preserve">À partir du Sprint 4, le nombre de produits dans la base commence à devenir important. Afficher </w:t>
      </w:r>
      <w:r w:rsidRPr="00E30718">
        <w:rPr>
          <w:rFonts w:asciiTheme="minorHAnsi" w:eastAsia="Times New Roman" w:hAnsiTheme="minorHAnsi"/>
          <w:b/>
          <w:bCs/>
          <w:kern w:val="0"/>
          <w:lang w:eastAsia="fr-FR"/>
          <w14:ligatures w14:val="none"/>
        </w:rPr>
        <w:t>tous les produits sur une seule page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t xml:space="preserve"> :</w:t>
      </w:r>
    </w:p>
    <w:p w14:paraId="291F8E84" w14:textId="7FC9A32C" w:rsidR="008D79F1" w:rsidRPr="00E30718" w:rsidRDefault="008D79F1" w:rsidP="00B47674">
      <w:pPr>
        <w:pStyle w:val="NormalWeb"/>
        <w:rPr>
          <w:rFonts w:asciiTheme="minorHAnsi" w:hAnsiTheme="minorHAnsi"/>
        </w:rPr>
      </w:pPr>
      <w:r w:rsidRPr="00E30718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❌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t xml:space="preserve"> ralentit l’affichage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❌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t xml:space="preserve"> surcharge l’interface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lang w:eastAsia="fr-FR"/>
          <w14:ligatures w14:val="none"/>
        </w:rPr>
        <w:t>❌</w:t>
      </w:r>
      <w:r w:rsidRPr="00E30718">
        <w:rPr>
          <w:rFonts w:asciiTheme="minorHAnsi" w:eastAsia="Times New Roman" w:hAnsiTheme="minorHAnsi"/>
          <w:kern w:val="0"/>
          <w:lang w:eastAsia="fr-FR"/>
          <w14:ligatures w14:val="none"/>
        </w:rPr>
        <w:t xml:space="preserve"> rend la navigation peu confortable</w:t>
      </w:r>
    </w:p>
    <w:p w14:paraId="3AAB1972" w14:textId="77777777" w:rsidR="008D79F1" w:rsidRPr="00E30718" w:rsidRDefault="008D79F1" w:rsidP="008D79F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PO a donc demandé :</w:t>
      </w:r>
    </w:p>
    <w:p w14:paraId="50FC0CCB" w14:textId="77777777" w:rsidR="008D79F1" w:rsidRPr="00E30718" w:rsidRDefault="008D79F1" w:rsidP="0096445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d’ajouter un système de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pagination automatique</w:t>
      </w:r>
    </w:p>
    <w:p w14:paraId="7083B48A" w14:textId="77777777" w:rsidR="008D79F1" w:rsidRPr="00E30718" w:rsidRDefault="008D79F1" w:rsidP="0096445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afin d’afficher par exemple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5 produits par page</w:t>
      </w:r>
    </w:p>
    <w:p w14:paraId="07B20873" w14:textId="77777777" w:rsidR="008D79F1" w:rsidRPr="00E30718" w:rsidRDefault="008D79F1" w:rsidP="0096445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compatible avec la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recherche multi-critère (mission 2)</w:t>
      </w:r>
    </w:p>
    <w:p w14:paraId="5C543E62" w14:textId="382981BB" w:rsidR="008D79F1" w:rsidRPr="00E30718" w:rsidRDefault="008D79F1" w:rsidP="00D5014F">
      <w:pPr>
        <w:spacing w:before="100" w:beforeAutospacing="1" w:after="100" w:afterAutospacing="1" w:line="240" w:lineRule="auto"/>
      </w:pPr>
      <w:r w:rsidRPr="00E30718">
        <w:t>Symfony utilise ici le bundle externe :</w:t>
      </w:r>
    </w:p>
    <w:p w14:paraId="54DA45FE" w14:textId="577F5720" w:rsidR="008D79F1" w:rsidRPr="00E30718" w:rsidRDefault="008D79F1" w:rsidP="00D5014F">
      <w:pPr>
        <w:spacing w:before="100" w:beforeAutospacing="1" w:after="100" w:afterAutospacing="1" w:line="240" w:lineRule="auto"/>
        <w:rPr>
          <w:color w:val="7030A0"/>
          <w:u w:val="single"/>
        </w:rPr>
      </w:pPr>
      <w:r w:rsidRPr="00E30718">
        <w:rPr>
          <w:color w:val="7030A0"/>
          <w:u w:val="single"/>
        </w:rPr>
        <w:t>knpPaginatorBundle</w:t>
      </w:r>
    </w:p>
    <w:p w14:paraId="4A6ABF31" w14:textId="049C2B93" w:rsidR="00D5014F" w:rsidRPr="00E30718" w:rsidRDefault="00B47674" w:rsidP="00D5014F">
      <w:pPr>
        <w:pStyle w:val="Titre2"/>
        <w:rPr>
          <w:rFonts w:asciiTheme="minorHAnsi" w:hAnsiTheme="minorHAnsi"/>
          <w:lang w:bidi="fr-FR"/>
        </w:rPr>
      </w:pPr>
      <w:bookmarkStart w:id="18" w:name="_Toc214530901"/>
      <w:r w:rsidRPr="00E30718">
        <w:rPr>
          <w:rFonts w:asciiTheme="minorHAnsi" w:hAnsiTheme="minorHAnsi"/>
          <w:lang w:bidi="fr-FR"/>
        </w:rPr>
        <w:t>3</w:t>
      </w:r>
      <w:r w:rsidR="00D5014F" w:rsidRPr="00E30718">
        <w:rPr>
          <w:rFonts w:asciiTheme="minorHAnsi" w:hAnsiTheme="minorHAnsi"/>
          <w:lang w:bidi="fr-FR"/>
        </w:rPr>
        <w:t>.</w:t>
      </w:r>
      <w:r w:rsidR="008D79F1" w:rsidRPr="00E30718">
        <w:rPr>
          <w:rFonts w:asciiTheme="minorHAnsi" w:hAnsiTheme="minorHAnsi"/>
          <w:lang w:bidi="fr-FR"/>
        </w:rPr>
        <w:t>1</w:t>
      </w:r>
      <w:r w:rsidR="00D5014F" w:rsidRPr="00E30718">
        <w:rPr>
          <w:rFonts w:asciiTheme="minorHAnsi" w:hAnsiTheme="minorHAnsi"/>
          <w:lang w:bidi="fr-FR"/>
        </w:rPr>
        <w:t>/</w:t>
      </w:r>
      <w:r w:rsidRPr="00E30718">
        <w:rPr>
          <w:rFonts w:asciiTheme="minorHAnsi" w:hAnsiTheme="minorHAnsi"/>
          <w:lang w:bidi="fr-FR"/>
        </w:rPr>
        <w:t>Installation du bundle</w:t>
      </w:r>
      <w:bookmarkEnd w:id="18"/>
      <w:r w:rsidRPr="00E30718">
        <w:rPr>
          <w:rFonts w:asciiTheme="minorHAnsi" w:hAnsiTheme="minorHAnsi"/>
          <w:lang w:bidi="fr-FR"/>
        </w:rPr>
        <w:t xml:space="preserve"> </w:t>
      </w:r>
    </w:p>
    <w:p w14:paraId="1F5539B4" w14:textId="0E402CC4" w:rsidR="00B47674" w:rsidRPr="00E30718" w:rsidRDefault="00B47674" w:rsidP="00B47674">
      <w:pPr>
        <w:rPr>
          <w:lang w:bidi="fr-FR"/>
        </w:rPr>
      </w:pPr>
      <w:r w:rsidRPr="00E30718">
        <w:rPr>
          <w:lang w:bidi="fr-FR"/>
        </w:rPr>
        <w:t xml:space="preserve">Uitiliser la commande suivante : </w:t>
      </w:r>
    </w:p>
    <w:p w14:paraId="4F020EE7" w14:textId="67608CE1" w:rsidR="00B47674" w:rsidRPr="00E30718" w:rsidRDefault="00B47674" w:rsidP="00B47674">
      <w:pPr>
        <w:rPr>
          <w:lang w:val="en-US" w:bidi="fr-FR"/>
        </w:rPr>
      </w:pPr>
      <w:r w:rsidRPr="00E30718">
        <w:rPr>
          <w:lang w:val="en-US" w:bidi="fr-FR"/>
        </w:rPr>
        <w:t>composer require knplabs/knp-paginator-bundle</w:t>
      </w:r>
    </w:p>
    <w:p w14:paraId="25DFD27D" w14:textId="77777777" w:rsidR="00B47674" w:rsidRPr="00E30718" w:rsidRDefault="00B47674" w:rsidP="00B4767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Cela ajoute :</w:t>
      </w:r>
    </w:p>
    <w:p w14:paraId="169AD450" w14:textId="77777777" w:rsidR="00B47674" w:rsidRPr="00E30718" w:rsidRDefault="00B47674" w:rsidP="0096445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bundle,</w:t>
      </w:r>
    </w:p>
    <w:p w14:paraId="207B2B78" w14:textId="0481E7E4" w:rsidR="00B47674" w:rsidRPr="00E30718" w:rsidRDefault="00B47674" w:rsidP="00964450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 service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Knp\Component\Pager\PaginatorInterface</w:t>
      </w:r>
    </w:p>
    <w:p w14:paraId="1E838740" w14:textId="5F4C1DAD" w:rsidR="00B47674" w:rsidRPr="00E30718" w:rsidRDefault="00B47674" w:rsidP="00B47674">
      <w:pPr>
        <w:pStyle w:val="Titre2"/>
        <w:rPr>
          <w:rFonts w:asciiTheme="minorHAnsi" w:hAnsiTheme="minorHAnsi"/>
          <w:lang w:bidi="fr-FR"/>
        </w:rPr>
      </w:pPr>
      <w:bookmarkStart w:id="19" w:name="_Toc214530902"/>
      <w:r w:rsidRPr="00E30718">
        <w:rPr>
          <w:rFonts w:asciiTheme="minorHAnsi" w:hAnsiTheme="minorHAnsi"/>
          <w:lang w:bidi="fr-FR"/>
        </w:rPr>
        <w:t>3.2/</w:t>
      </w:r>
      <w:r w:rsidR="00BA7064" w:rsidRPr="00E30718">
        <w:rPr>
          <w:rFonts w:asciiTheme="minorHAnsi" w:hAnsiTheme="minorHAnsi"/>
          <w:lang w:bidi="fr-FR"/>
        </w:rPr>
        <w:t>P</w:t>
      </w:r>
      <w:r w:rsidRPr="00E30718">
        <w:rPr>
          <w:rFonts w:asciiTheme="minorHAnsi" w:hAnsiTheme="minorHAnsi"/>
          <w:lang w:bidi="fr-FR"/>
        </w:rPr>
        <w:t>agination dans le controleur</w:t>
      </w:r>
      <w:bookmarkEnd w:id="19"/>
    </w:p>
    <w:p w14:paraId="2F5CACF5" w14:textId="25540825" w:rsidR="00B47674" w:rsidRPr="00E30718" w:rsidRDefault="00B47674" w:rsidP="00B47674">
      <w:r w:rsidRPr="00E30718">
        <w:t xml:space="preserve">La pagination est gérée directement </w:t>
      </w:r>
      <w:r w:rsidRPr="00E30718">
        <w:rPr>
          <w:rStyle w:val="lev"/>
        </w:rPr>
        <w:t>dans l’action index()</w:t>
      </w:r>
      <w:r w:rsidRPr="00E30718">
        <w:t xml:space="preserve"> du contrôleur des produits.</w:t>
      </w:r>
    </w:p>
    <w:p w14:paraId="23C93C20" w14:textId="6B268F89" w:rsidR="00B47674" w:rsidRPr="00E30718" w:rsidRDefault="00B47674" w:rsidP="00B47674">
      <w:r w:rsidRPr="00E30718">
        <w:t>Dans /src/Controller/ProduitController.php</w:t>
      </w:r>
    </w:p>
    <w:p w14:paraId="415D7D38" w14:textId="4C09675D" w:rsidR="00B47674" w:rsidRPr="00E30718" w:rsidRDefault="00B47674" w:rsidP="00B47674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2164E4FE" wp14:editId="36B1B7BF">
            <wp:extent cx="3248478" cy="247685"/>
            <wp:effectExtent l="0" t="0" r="0" b="0"/>
            <wp:docPr id="2011405376" name="Image 201140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4064" w14:textId="47E7CFF0" w:rsidR="00B47674" w:rsidRPr="00E30718" w:rsidRDefault="00B47674" w:rsidP="00B47674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6A201FEB" wp14:editId="77FBA64B">
            <wp:extent cx="5274310" cy="240665"/>
            <wp:effectExtent l="0" t="0" r="2540" b="6985"/>
            <wp:docPr id="2011405378" name="Image 201140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077A" w14:textId="1697A397" w:rsidR="00B47674" w:rsidRPr="00E30718" w:rsidRDefault="00B47674" w:rsidP="00B47674">
      <w:pPr>
        <w:jc w:val="center"/>
        <w:rPr>
          <w:lang w:bidi="fr-FR"/>
        </w:rPr>
      </w:pPr>
      <w:r w:rsidRPr="00E30718">
        <w:rPr>
          <w:lang w:bidi="fr-FR"/>
        </w:rPr>
        <w:lastRenderedPageBreak/>
        <w:drawing>
          <wp:inline distT="0" distB="0" distL="0" distR="0" wp14:anchorId="20B04A9B" wp14:editId="612D2BBE">
            <wp:extent cx="5274310" cy="1047115"/>
            <wp:effectExtent l="0" t="0" r="2540" b="635"/>
            <wp:docPr id="2011405379" name="Image 20114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0718">
        <w:rPr>
          <w:lang w:bidi="fr-FR"/>
        </w:rPr>
        <w:drawing>
          <wp:inline distT="0" distB="0" distL="0" distR="0" wp14:anchorId="1313F770" wp14:editId="00083C43">
            <wp:extent cx="3772426" cy="752580"/>
            <wp:effectExtent l="0" t="0" r="0" b="9525"/>
            <wp:docPr id="2011405380" name="Image 2011405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86E6" w14:textId="6A6CF1C9" w:rsidR="00B47674" w:rsidRPr="00E30718" w:rsidRDefault="00B47674" w:rsidP="00964450">
      <w:pPr>
        <w:pStyle w:val="Paragraphedeliste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$repository-&gt;findAllByCriteria()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renvoie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la liste filtrée des produits</w:t>
      </w:r>
    </w:p>
    <w:p w14:paraId="0E8F1EA4" w14:textId="2ECD9D6F" w:rsidR="00B47674" w:rsidRPr="00E30718" w:rsidRDefault="00B47674" w:rsidP="00964450">
      <w:pPr>
        <w:pStyle w:val="Paragraphedeliste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$request-&gt;query-&gt;getInt('page', 1)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lit le numéro de page (ex: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/produit?page=3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)</w:t>
      </w:r>
    </w:p>
    <w:p w14:paraId="23974170" w14:textId="36F4B40A" w:rsidR="00B47674" w:rsidRPr="00E30718" w:rsidRDefault="00B47674" w:rsidP="00964450">
      <w:pPr>
        <w:pStyle w:val="Paragraphedeliste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5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= nombre de produits affichés par page</w:t>
      </w:r>
    </w:p>
    <w:p w14:paraId="7CB62094" w14:textId="06263D5C" w:rsidR="00B47674" w:rsidRPr="00E30718" w:rsidRDefault="00B47674" w:rsidP="00B4767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paginate()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renvoie un objet contenant :</w:t>
      </w:r>
    </w:p>
    <w:p w14:paraId="720CC520" w14:textId="77777777" w:rsidR="00B47674" w:rsidRPr="00E30718" w:rsidRDefault="00B47674" w:rsidP="0096445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les produits de la page</w:t>
      </w:r>
    </w:p>
    <w:p w14:paraId="6EF34419" w14:textId="77777777" w:rsidR="00B47674" w:rsidRPr="00E30718" w:rsidRDefault="00B47674" w:rsidP="0096445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nombre de pages totales</w:t>
      </w:r>
    </w:p>
    <w:p w14:paraId="05886D72" w14:textId="77777777" w:rsidR="00B47674" w:rsidRPr="00E30718" w:rsidRDefault="00B47674" w:rsidP="00964450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les numéros de page disponibles</w:t>
      </w:r>
    </w:p>
    <w:p w14:paraId="598484CF" w14:textId="75F111CA" w:rsidR="00B47674" w:rsidRPr="00E30718" w:rsidRDefault="00B47674" w:rsidP="00B47674">
      <w:pPr>
        <w:pStyle w:val="Titre2"/>
        <w:rPr>
          <w:rFonts w:asciiTheme="minorHAnsi" w:hAnsiTheme="minorHAnsi"/>
          <w:lang w:bidi="fr-FR"/>
        </w:rPr>
      </w:pPr>
      <w:bookmarkStart w:id="20" w:name="_Toc214530903"/>
      <w:r w:rsidRPr="00E30718">
        <w:rPr>
          <w:rFonts w:asciiTheme="minorHAnsi" w:hAnsiTheme="minorHAnsi"/>
          <w:lang w:bidi="fr-FR"/>
        </w:rPr>
        <w:t>3.3/</w:t>
      </w:r>
      <w:r w:rsidR="00BA7064" w:rsidRPr="00E30718">
        <w:rPr>
          <w:rFonts w:asciiTheme="minorHAnsi" w:hAnsiTheme="minorHAnsi"/>
          <w:lang w:bidi="fr-FR"/>
        </w:rPr>
        <w:t>M</w:t>
      </w:r>
      <w:r w:rsidRPr="00E30718">
        <w:rPr>
          <w:rFonts w:asciiTheme="minorHAnsi" w:hAnsiTheme="minorHAnsi"/>
          <w:lang w:bidi="fr-FR"/>
        </w:rPr>
        <w:t>odification dans le template twig</w:t>
      </w:r>
      <w:bookmarkEnd w:id="20"/>
    </w:p>
    <w:p w14:paraId="6E8772D9" w14:textId="77777777" w:rsidR="00B47674" w:rsidRPr="00E30718" w:rsidRDefault="00B47674" w:rsidP="00B4767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Il faut ensuite afficher les liens :</w:t>
      </w:r>
    </w:p>
    <w:p w14:paraId="5D4DDB1A" w14:textId="77777777" w:rsidR="00B47674" w:rsidRPr="00E30718" w:rsidRDefault="00B47674" w:rsidP="0096445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Page suivante</w:t>
      </w:r>
    </w:p>
    <w:p w14:paraId="0EDB606C" w14:textId="77777777" w:rsidR="00B47674" w:rsidRPr="00E30718" w:rsidRDefault="00B47674" w:rsidP="0096445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Précédente</w:t>
      </w:r>
    </w:p>
    <w:p w14:paraId="110EB8E6" w14:textId="77777777" w:rsidR="00B47674" w:rsidRPr="00E30718" w:rsidRDefault="00B47674" w:rsidP="0096445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Numéros de pages</w:t>
      </w:r>
    </w:p>
    <w:p w14:paraId="7CD802BA" w14:textId="77777777" w:rsidR="00B47674" w:rsidRPr="00E30718" w:rsidRDefault="00B47674" w:rsidP="00B4767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KnpPaginator fournit une fonction prête à l’emploi.</w:t>
      </w:r>
    </w:p>
    <w:p w14:paraId="5587A201" w14:textId="5C2CFC8C" w:rsidR="00B47674" w:rsidRPr="00E30718" w:rsidRDefault="00B47674" w:rsidP="00B47674">
      <w:r w:rsidRPr="00E30718">
        <w:rPr>
          <w:lang w:bidi="fr-FR"/>
        </w:rPr>
        <w:t xml:space="preserve">Dans </w:t>
      </w:r>
      <w:r w:rsidRPr="00E30718">
        <w:t>/templates/produit/index.html.twig</w:t>
      </w:r>
    </w:p>
    <w:p w14:paraId="44E18138" w14:textId="44511AB1" w:rsidR="00B47674" w:rsidRPr="00E30718" w:rsidRDefault="00B47674" w:rsidP="00B47674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7679D86E" wp14:editId="3B70F5E3">
            <wp:extent cx="3258005" cy="733527"/>
            <wp:effectExtent l="0" t="0" r="0" b="9525"/>
            <wp:docPr id="2011405381" name="Image 201140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F0AF" w14:textId="77777777" w:rsidR="00B47674" w:rsidRPr="00E30718" w:rsidRDefault="00B47674" w:rsidP="00B47674">
      <w:pPr>
        <w:rPr>
          <w:lang w:bidi="fr-FR"/>
        </w:rPr>
      </w:pPr>
    </w:p>
    <w:p w14:paraId="3B401EB7" w14:textId="66D52DDB" w:rsidR="00B47674" w:rsidRPr="00E30718" w:rsidRDefault="00B47674" w:rsidP="00B47674">
      <w:pPr>
        <w:pStyle w:val="Titre2"/>
        <w:rPr>
          <w:rFonts w:asciiTheme="minorHAnsi" w:hAnsiTheme="minorHAnsi"/>
          <w:lang w:bidi="fr-FR"/>
        </w:rPr>
      </w:pPr>
      <w:bookmarkStart w:id="21" w:name="_Toc214530904"/>
      <w:r w:rsidRPr="00E30718">
        <w:rPr>
          <w:rFonts w:asciiTheme="minorHAnsi" w:hAnsiTheme="minorHAnsi"/>
          <w:lang w:bidi="fr-FR"/>
        </w:rPr>
        <w:t>3.4/</w:t>
      </w:r>
      <w:r w:rsidR="00BA7064" w:rsidRPr="00E30718">
        <w:rPr>
          <w:rFonts w:asciiTheme="minorHAnsi" w:hAnsiTheme="minorHAnsi"/>
          <w:lang w:bidi="fr-FR"/>
        </w:rPr>
        <w:t>R</w:t>
      </w:r>
      <w:r w:rsidRPr="00E30718">
        <w:rPr>
          <w:rFonts w:asciiTheme="minorHAnsi" w:hAnsiTheme="minorHAnsi"/>
          <w:lang w:bidi="fr-FR"/>
        </w:rPr>
        <w:t>esultat attendu</w:t>
      </w:r>
      <w:bookmarkEnd w:id="21"/>
    </w:p>
    <w:p w14:paraId="149332ED" w14:textId="77777777" w:rsidR="00B47674" w:rsidRPr="00E30718" w:rsidRDefault="00B47674" w:rsidP="00B47674">
      <w:pPr>
        <w:rPr>
          <w:lang w:bidi="fr-FR"/>
        </w:rPr>
      </w:pPr>
    </w:p>
    <w:p w14:paraId="748F96B4" w14:textId="6B4015DA" w:rsidR="00B47674" w:rsidRPr="00E30718" w:rsidRDefault="00B47674" w:rsidP="00B47674">
      <w:pPr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t>Le contrôleur récupère les produits filtrés</w:t>
      </w:r>
    </w:p>
    <w:p w14:paraId="43956250" w14:textId="410D6E66" w:rsidR="00B47674" w:rsidRPr="00E30718" w:rsidRDefault="00B47674" w:rsidP="00B47674">
      <w:pPr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t>On transmet ces produits au KnpPaginator</w:t>
      </w:r>
    </w:p>
    <w:p w14:paraId="54E978B1" w14:textId="604BEC07" w:rsidR="00B47674" w:rsidRPr="00E30718" w:rsidRDefault="00B47674" w:rsidP="00B47674">
      <w:pPr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t>Il les divise en pages automatiquement</w:t>
      </w:r>
    </w:p>
    <w:p w14:paraId="1BC81224" w14:textId="02D63C17" w:rsidR="00B47674" w:rsidRPr="00E30718" w:rsidRDefault="00B47674" w:rsidP="00B47674">
      <w:pPr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lastRenderedPageBreak/>
        <w:t>Twig affiche les numéros de pages</w:t>
      </w:r>
    </w:p>
    <w:p w14:paraId="05F57308" w14:textId="3E028056" w:rsidR="00B47674" w:rsidRPr="00E30718" w:rsidRDefault="00B47674" w:rsidP="00B47674">
      <w:pPr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t>Quand on cliq</w:t>
      </w:r>
      <w:r w:rsidR="00BA7064" w:rsidRPr="00E30718">
        <w:rPr>
          <w:sz w:val="24"/>
          <w:szCs w:val="24"/>
          <w:lang w:bidi="fr-FR"/>
        </w:rPr>
        <w:t xml:space="preserve">ue, la page est rechargée avec la page </w:t>
      </w:r>
      <w:r w:rsidRPr="00E30718">
        <w:rPr>
          <w:sz w:val="24"/>
          <w:szCs w:val="24"/>
          <w:lang w:bidi="fr-FR"/>
        </w:rPr>
        <w:t>2</w:t>
      </w:r>
    </w:p>
    <w:p w14:paraId="05D965FC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Grâce à KnpPaginator :</w:t>
      </w:r>
    </w:p>
    <w:p w14:paraId="002A2D59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Lorsque l’utilisateur change de page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Les filtres déjà saisis restent actifs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Le tout fonctionne automatiquement</w:t>
      </w:r>
    </w:p>
    <w:p w14:paraId="6D1A56AB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Car :</w:t>
      </w:r>
    </w:p>
    <w:p w14:paraId="267BC5D3" w14:textId="77777777" w:rsidR="00BA7064" w:rsidRPr="00E30718" w:rsidRDefault="00BA7064" w:rsidP="0096445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les filtres sont stockés dans la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session</w:t>
      </w:r>
    </w:p>
    <w:p w14:paraId="7561007F" w14:textId="77777777" w:rsidR="00BA7064" w:rsidRPr="00E30718" w:rsidRDefault="00BA7064" w:rsidP="00964450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et les numéros de page sont passés en GET</w:t>
      </w:r>
    </w:p>
    <w:p w14:paraId="2B143FE9" w14:textId="28EFC1F8" w:rsidR="00BA7064" w:rsidRPr="00E30718" w:rsidRDefault="00BA7064" w:rsidP="00BA7064">
      <w:pPr>
        <w:pStyle w:val="Titre1"/>
        <w:rPr>
          <w:rFonts w:asciiTheme="minorHAnsi" w:hAnsiTheme="minorHAnsi"/>
          <w:u w:val="single"/>
          <w:lang w:bidi="fr-FR"/>
        </w:rPr>
      </w:pPr>
      <w:bookmarkStart w:id="22" w:name="_Toc214530905"/>
      <w:r w:rsidRPr="00E30718">
        <w:rPr>
          <w:rFonts w:asciiTheme="minorHAnsi" w:hAnsiTheme="minorHAnsi"/>
          <w:lang w:bidi="fr-FR"/>
        </w:rPr>
        <w:drawing>
          <wp:anchor distT="0" distB="0" distL="114300" distR="114300" simplePos="0" relativeHeight="251659264" behindDoc="0" locked="0" layoutInCell="1" allowOverlap="1" wp14:anchorId="01E2470F" wp14:editId="0445999E">
            <wp:simplePos x="0" y="0"/>
            <wp:positionH relativeFrom="margin">
              <wp:align>center</wp:align>
            </wp:positionH>
            <wp:positionV relativeFrom="paragraph">
              <wp:posOffset>551800</wp:posOffset>
            </wp:positionV>
            <wp:extent cx="6965602" cy="297711"/>
            <wp:effectExtent l="0" t="0" r="0" b="7620"/>
            <wp:wrapSquare wrapText="bothSides"/>
            <wp:docPr id="2011405382" name="Image 201140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602" cy="29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0718">
        <w:rPr>
          <w:rFonts w:asciiTheme="minorHAnsi" w:hAnsiTheme="minorHAnsi"/>
          <w:u w:val="single"/>
          <w:lang w:bidi="fr-FR"/>
        </w:rPr>
        <w:t>Mission 4-S4, Objectifs/Contexte/Mise en place :</w:t>
      </w:r>
      <w:bookmarkEnd w:id="22"/>
    </w:p>
    <w:p w14:paraId="1BFAD801" w14:textId="55DA4CA4" w:rsidR="00BA7064" w:rsidRPr="00E30718" w:rsidRDefault="00BA7064" w:rsidP="00BA7064">
      <w:pPr>
        <w:rPr>
          <w:lang w:bidi="fr-FR"/>
        </w:rPr>
      </w:pPr>
    </w:p>
    <w:p w14:paraId="41AD3E1E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Une fois que :</w:t>
      </w:r>
    </w:p>
    <w:p w14:paraId="2E34D7C5" w14:textId="77777777" w:rsidR="00BA7064" w:rsidRPr="00E30718" w:rsidRDefault="00BA7064" w:rsidP="0096445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les produits sont gérés (CRUD </w:t>
      </w:r>
      <w:r w:rsidRPr="00E30718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→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Mission 1)</w:t>
      </w:r>
    </w:p>
    <w:p w14:paraId="3C46765C" w14:textId="77777777" w:rsidR="00BA7064" w:rsidRPr="00E30718" w:rsidRDefault="00BA7064" w:rsidP="0096445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recherche multi-critères est fonctionnelle (Mission 2)</w:t>
      </w:r>
    </w:p>
    <w:p w14:paraId="7637806F" w14:textId="77777777" w:rsidR="00BA7064" w:rsidRPr="00E30718" w:rsidRDefault="00BA7064" w:rsidP="00964450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pagination est mise en place (Mission 3)</w:t>
      </w:r>
    </w:p>
    <w:p w14:paraId="4A471A6F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 Product Owner demande de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développer les autres fonctionnalités prévues pour le sprint 4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, toujours dans l’environnement Symfony.</w:t>
      </w:r>
    </w:p>
    <w:p w14:paraId="32BB0DEA" w14:textId="5375A668" w:rsidR="00BA7064" w:rsidRPr="00E30718" w:rsidRDefault="00BA7064" w:rsidP="00BA7064">
      <w:pPr>
        <w:rPr>
          <w:lang w:bidi="fr-FR"/>
        </w:rPr>
      </w:pPr>
      <w:r w:rsidRPr="00E30718">
        <w:rPr>
          <w:lang w:bidi="fr-FR"/>
        </w:rPr>
        <w:t xml:space="preserve">L'objectif va être de : </w:t>
      </w:r>
    </w:p>
    <w:p w14:paraId="4C9A3DFD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travailler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en équipe sur 3 nouvelles fonctionnalités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utiliser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Trello pour la répartition des tâches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valider le travail en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versionnant sur GitHub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  <w:r w:rsidRPr="00E30718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continuer à respecter le MVC Symfony</w:t>
      </w:r>
    </w:p>
    <w:p w14:paraId="5448FE22" w14:textId="77777777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Les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autres fonctionnalités à développer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sont listées dans la partie “Contexte du sprint” :</w:t>
      </w:r>
    </w:p>
    <w:p w14:paraId="2CF02642" w14:textId="465BCC2A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Fonctionnalités restantes à développer :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</w:r>
    </w:p>
    <w:p w14:paraId="13F88A65" w14:textId="2C2DE755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Gérer les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Recettes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(CRUD)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  <w:t xml:space="preserve">Sur la page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Accueil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, afficher la liste des catégories sous forme de Cards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br/>
        <w:t xml:space="preserve">Ajouter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pagination + recherche multi-critères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à :</w:t>
      </w:r>
    </w:p>
    <w:p w14:paraId="40E2050E" w14:textId="77777777" w:rsidR="00BA7064" w:rsidRPr="00E30718" w:rsidRDefault="00BA7064" w:rsidP="0096445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t>la gestion des clients</w:t>
      </w:r>
    </w:p>
    <w:p w14:paraId="269939A5" w14:textId="77777777" w:rsidR="00BA7064" w:rsidRPr="00E30718" w:rsidRDefault="00BA7064" w:rsidP="00964450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gestion des fournisseurs</w:t>
      </w:r>
    </w:p>
    <w:p w14:paraId="39E8C50D" w14:textId="3D3343D9" w:rsidR="00BA7064" w:rsidRPr="00E30718" w:rsidRDefault="00BA7064" w:rsidP="00BA7064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Ajouter la pagination aux autres entités de l’application</w:t>
      </w:r>
    </w:p>
    <w:p w14:paraId="33D0F465" w14:textId="0B63BC03" w:rsidR="00FD393D" w:rsidRPr="00E30718" w:rsidRDefault="00FD393D" w:rsidP="00FD393D">
      <w:pPr>
        <w:pStyle w:val="Titre2"/>
        <w:rPr>
          <w:rFonts w:asciiTheme="minorHAnsi" w:hAnsiTheme="minorHAnsi"/>
          <w:lang w:bidi="fr-FR"/>
        </w:rPr>
      </w:pPr>
      <w:bookmarkStart w:id="23" w:name="_Toc214530906"/>
      <w:r w:rsidRPr="00E30718">
        <w:rPr>
          <w:rFonts w:asciiTheme="minorHAnsi" w:hAnsiTheme="minorHAnsi"/>
          <w:lang w:bidi="fr-FR"/>
        </w:rPr>
        <w:t>4.1/</w:t>
      </w:r>
      <w:r w:rsidR="00525D3B" w:rsidRPr="00E30718">
        <w:rPr>
          <w:rFonts w:asciiTheme="minorHAnsi" w:hAnsiTheme="minorHAnsi"/>
          <w:lang w:bidi="fr-FR"/>
        </w:rPr>
        <w:t>Création de l'entite recette</w:t>
      </w:r>
      <w:bookmarkEnd w:id="23"/>
    </w:p>
    <w:p w14:paraId="0CA5C6F6" w14:textId="77777777" w:rsidR="00C62881" w:rsidRPr="00E30718" w:rsidRDefault="00C62881" w:rsidP="00C62881">
      <w:pPr>
        <w:rPr>
          <w:lang w:bidi="fr-FR"/>
        </w:rPr>
      </w:pPr>
    </w:p>
    <w:p w14:paraId="55B3BD0C" w14:textId="127894E1" w:rsidR="00FD393D" w:rsidRPr="00E30718" w:rsidRDefault="00C62881" w:rsidP="00C62881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715AB147" wp14:editId="3F4FEAB4">
            <wp:extent cx="2400635" cy="181000"/>
            <wp:effectExtent l="0" t="0" r="0" b="9525"/>
            <wp:docPr id="2011405383" name="Image 201140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A918" w14:textId="77777777" w:rsidR="00C62881" w:rsidRPr="00E30718" w:rsidRDefault="00C62881" w:rsidP="00C6288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Ensuite, ajout des champs (exemple) :</w:t>
      </w:r>
    </w:p>
    <w:p w14:paraId="3F4ED5E9" w14:textId="77777777" w:rsidR="00C62881" w:rsidRPr="00E30718" w:rsidRDefault="00C62881" w:rsidP="00C628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nom</w:t>
      </w:r>
    </w:p>
    <w:p w14:paraId="4E711D77" w14:textId="77777777" w:rsidR="00C62881" w:rsidRPr="00E30718" w:rsidRDefault="00C62881" w:rsidP="00C628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description</w:t>
      </w:r>
    </w:p>
    <w:p w14:paraId="6484458E" w14:textId="77777777" w:rsidR="00C62881" w:rsidRPr="00E30718" w:rsidRDefault="00C62881" w:rsidP="00C628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saison</w:t>
      </w:r>
    </w:p>
    <w:p w14:paraId="416D44EF" w14:textId="4871A22F" w:rsidR="00C62881" w:rsidRPr="00E30718" w:rsidRDefault="00C62881" w:rsidP="00C6288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produit associé…</w:t>
      </w:r>
    </w:p>
    <w:p w14:paraId="4A67B4A6" w14:textId="5EECC3FE" w:rsidR="00C62881" w:rsidRPr="00E30718" w:rsidRDefault="00C62881" w:rsidP="00C6288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Puis migration :</w:t>
      </w:r>
    </w:p>
    <w:p w14:paraId="19CA120C" w14:textId="1AFC4397" w:rsidR="00C62881" w:rsidRPr="00E30718" w:rsidRDefault="00C62881" w:rsidP="00C6288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6F2E04B5" wp14:editId="53778AD0">
            <wp:extent cx="2495898" cy="447737"/>
            <wp:effectExtent l="0" t="0" r="0" b="9525"/>
            <wp:docPr id="2011405384" name="Image 201140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4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9C0AF" w14:textId="43C6E5AB" w:rsidR="00525D3B" w:rsidRPr="00E30718" w:rsidRDefault="00525D3B" w:rsidP="00525D3B">
      <w:pPr>
        <w:pStyle w:val="Titre2"/>
        <w:rPr>
          <w:rFonts w:asciiTheme="minorHAnsi" w:hAnsiTheme="minorHAnsi"/>
          <w:lang w:eastAsia="fr-FR"/>
        </w:rPr>
      </w:pPr>
      <w:bookmarkStart w:id="24" w:name="_Toc214530907"/>
      <w:r w:rsidRPr="00E30718">
        <w:rPr>
          <w:rFonts w:asciiTheme="minorHAnsi" w:hAnsiTheme="minorHAnsi"/>
          <w:lang w:eastAsia="fr-FR"/>
        </w:rPr>
        <w:t>4.2/Mise en place du CRUD pour les recettes</w:t>
      </w:r>
      <w:bookmarkEnd w:id="24"/>
    </w:p>
    <w:p w14:paraId="721F734E" w14:textId="791F3914" w:rsidR="00C62881" w:rsidRPr="00E30718" w:rsidRDefault="00C62881" w:rsidP="00C6288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La commande génère la classe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Recette.php</w:t>
      </w: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, doctrine génère une migration SQL, la migration met à jour la base</w:t>
      </w:r>
    </w:p>
    <w:p w14:paraId="3DDDAF39" w14:textId="4F04F1C2" w:rsidR="00C62881" w:rsidRPr="00E30718" w:rsidRDefault="00C62881" w:rsidP="00C6288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0BBB8921" wp14:editId="34886ED0">
            <wp:extent cx="4915586" cy="2200582"/>
            <wp:effectExtent l="0" t="0" r="0" b="9525"/>
            <wp:docPr id="2011405385" name="Image 201140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924D" w14:textId="2114D764" w:rsidR="00525D3B" w:rsidRPr="00E30718" w:rsidRDefault="00525D3B" w:rsidP="00525D3B">
      <w:pPr>
        <w:pStyle w:val="Titre2"/>
        <w:rPr>
          <w:rFonts w:asciiTheme="minorHAnsi" w:hAnsiTheme="minorHAnsi"/>
          <w:lang w:eastAsia="fr-FR"/>
        </w:rPr>
      </w:pPr>
      <w:bookmarkStart w:id="25" w:name="_Toc214530908"/>
      <w:r w:rsidRPr="00E30718">
        <w:rPr>
          <w:rFonts w:asciiTheme="minorHAnsi" w:hAnsiTheme="minorHAnsi"/>
          <w:lang w:eastAsia="fr-FR"/>
        </w:rPr>
        <w:t>4.</w:t>
      </w:r>
      <w:r w:rsidRPr="00E30718">
        <w:rPr>
          <w:rFonts w:asciiTheme="minorHAnsi" w:hAnsiTheme="minorHAnsi"/>
          <w:lang w:eastAsia="fr-FR"/>
        </w:rPr>
        <w:t>3</w:t>
      </w:r>
      <w:r w:rsidRPr="00E30718">
        <w:rPr>
          <w:rFonts w:asciiTheme="minorHAnsi" w:hAnsiTheme="minorHAnsi"/>
          <w:lang w:eastAsia="fr-FR"/>
        </w:rPr>
        <w:t>/</w:t>
      </w:r>
      <w:r w:rsidRPr="00E30718">
        <w:rPr>
          <w:rFonts w:asciiTheme="minorHAnsi" w:hAnsiTheme="minorHAnsi"/>
          <w:lang w:eastAsia="fr-FR"/>
        </w:rPr>
        <w:t>Amélioration de la page d'accueil : Affichage des catégories en cards</w:t>
      </w:r>
      <w:bookmarkEnd w:id="25"/>
    </w:p>
    <w:p w14:paraId="02040D3C" w14:textId="77777777" w:rsidR="00C677A1" w:rsidRPr="00C677A1" w:rsidRDefault="00C677A1" w:rsidP="00C677A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Pour rendre la page d’accueil plus visuelle, les catégories sont affichées sous forme de </w:t>
      </w:r>
      <w:r w:rsidRPr="00E30718">
        <w:rPr>
          <w:rFonts w:eastAsia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cards</w:t>
      </w: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Bootstrap. Chaque card contient :</w:t>
      </w:r>
    </w:p>
    <w:p w14:paraId="707C5D4F" w14:textId="77777777" w:rsidR="00C677A1" w:rsidRPr="00C677A1" w:rsidRDefault="00C677A1" w:rsidP="00C677A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t>Une image si elle existe, sinon une card vide avec juste l’en-tête.</w:t>
      </w:r>
    </w:p>
    <w:p w14:paraId="6E14877A" w14:textId="77777777" w:rsidR="00C677A1" w:rsidRPr="00C677A1" w:rsidRDefault="00C677A1" w:rsidP="00C677A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Le nom de la catégorie.</w:t>
      </w:r>
    </w:p>
    <w:p w14:paraId="249E33C1" w14:textId="77777777" w:rsidR="00C677A1" w:rsidRPr="00C677A1" w:rsidRDefault="00C677A1" w:rsidP="00C677A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Un lien cliquable vers les produits associés.</w:t>
      </w:r>
    </w:p>
    <w:p w14:paraId="64344442" w14:textId="77777777" w:rsidR="00C677A1" w:rsidRPr="00C677A1" w:rsidRDefault="00C677A1" w:rsidP="00C677A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La boucle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for</w:t>
      </w:r>
      <w:r w:rsidRPr="00C677A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dans Twig parcourt toutes les catégories et décide, grâce à une condition, si l’image doit être affichée ou non. C’est ce qui permet d’avoir des cards cohérentes même si certaines catégories n’ont pas d’image.</w:t>
      </w:r>
    </w:p>
    <w:p w14:paraId="5C394059" w14:textId="479AF86C" w:rsidR="00C62881" w:rsidRPr="00E30718" w:rsidRDefault="007C701D" w:rsidP="00C6288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Dans templates\accueil\index.html.twig</w:t>
      </w:r>
    </w:p>
    <w:p w14:paraId="36F43D27" w14:textId="4471ED7D" w:rsidR="00C62881" w:rsidRPr="00E30718" w:rsidRDefault="007C701D" w:rsidP="007C701D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61B0BFA1" wp14:editId="5C661C61">
            <wp:extent cx="5454503" cy="2171031"/>
            <wp:effectExtent l="0" t="0" r="0" b="1270"/>
            <wp:docPr id="2011405386" name="Image 201140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66792" cy="21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330F" w14:textId="19EDCF6F" w:rsidR="007C701D" w:rsidRPr="00E30718" w:rsidRDefault="007C701D" w:rsidP="007C701D">
      <w:pPr>
        <w:pStyle w:val="Titre2"/>
        <w:rPr>
          <w:rFonts w:asciiTheme="minorHAnsi" w:hAnsiTheme="minorHAnsi"/>
          <w:lang w:eastAsia="fr-FR"/>
        </w:rPr>
      </w:pPr>
      <w:bookmarkStart w:id="26" w:name="_Toc214530909"/>
      <w:r w:rsidRPr="00E30718">
        <w:rPr>
          <w:rFonts w:asciiTheme="minorHAnsi" w:hAnsiTheme="minorHAnsi"/>
          <w:lang w:eastAsia="fr-FR"/>
        </w:rPr>
        <w:t>4.</w:t>
      </w:r>
      <w:r w:rsidR="00D15498" w:rsidRPr="00E30718">
        <w:rPr>
          <w:rFonts w:asciiTheme="minorHAnsi" w:hAnsiTheme="minorHAnsi"/>
          <w:lang w:eastAsia="fr-FR"/>
        </w:rPr>
        <w:t>3</w:t>
      </w:r>
      <w:r w:rsidRPr="00E30718">
        <w:rPr>
          <w:rFonts w:asciiTheme="minorHAnsi" w:hAnsiTheme="minorHAnsi"/>
          <w:lang w:eastAsia="fr-FR"/>
        </w:rPr>
        <w:t>/</w:t>
      </w:r>
      <w:r w:rsidR="00D15498" w:rsidRPr="00E30718">
        <w:rPr>
          <w:rFonts w:asciiTheme="minorHAnsi" w:hAnsiTheme="minorHAnsi"/>
          <w:lang w:eastAsia="fr-FR"/>
        </w:rPr>
        <w:t>R</w:t>
      </w:r>
      <w:r w:rsidRPr="00E30718">
        <w:rPr>
          <w:rFonts w:asciiTheme="minorHAnsi" w:hAnsiTheme="minorHAnsi"/>
          <w:lang w:eastAsia="fr-FR"/>
        </w:rPr>
        <w:t>echerche multi-critères + pagination pour la gestion des clients</w:t>
      </w:r>
      <w:bookmarkEnd w:id="26"/>
    </w:p>
    <w:p w14:paraId="11365AC5" w14:textId="77777777" w:rsidR="007C701D" w:rsidRPr="007C701D" w:rsidRDefault="007C701D" w:rsidP="007C701D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Pour gérer efficacement les clients, on utilise la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recherche multi-critères</w:t>
      </w: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et la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pagination</w:t>
      </w: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:</w:t>
      </w:r>
    </w:p>
    <w:p w14:paraId="6D44EF50" w14:textId="77777777" w:rsidR="007C701D" w:rsidRPr="007C701D" w:rsidRDefault="007C701D" w:rsidP="007C701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recherche multi-critères permet de filtrer les clients selon plusieurs champs (ex : nom, prénom, email).</w:t>
      </w:r>
    </w:p>
    <w:p w14:paraId="089DAF4D" w14:textId="77777777" w:rsidR="007C701D" w:rsidRPr="007C701D" w:rsidRDefault="007C701D" w:rsidP="007C701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La pagination limite le nombre de clients affichés par page, ce qui rend la navigation plus rapide et évite de surcharger la page.</w:t>
      </w:r>
    </w:p>
    <w:p w14:paraId="245ACB5B" w14:textId="77777777" w:rsidR="007C701D" w:rsidRPr="007C701D" w:rsidRDefault="007C701D" w:rsidP="007C701D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Le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QueryBuilder</w:t>
      </w: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dans le Repository construit dynamiquement la requête selon les critères saisis par l’utilisateur. Ensuite,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KnpPaginator</w:t>
      </w:r>
      <w:r w:rsidRPr="007C701D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est utilisé pour paginer ces résultats. Dans Twig, on affiche les clients filtrés et les boutons de pagination.</w:t>
      </w:r>
    </w:p>
    <w:p w14:paraId="775395B2" w14:textId="0CDF5C8D" w:rsidR="007C701D" w:rsidRPr="00E30718" w:rsidRDefault="007C701D" w:rsidP="007C701D">
      <w:pPr>
        <w:rPr>
          <w:lang w:eastAsia="fr-FR"/>
        </w:rPr>
      </w:pPr>
      <w:r w:rsidRPr="00E30718">
        <w:rPr>
          <w:lang w:eastAsia="fr-FR"/>
        </w:rPr>
        <w:t>Dans src\Repository\ClientRepository.php</w:t>
      </w:r>
    </w:p>
    <w:p w14:paraId="7065FBC7" w14:textId="77777777" w:rsidR="00D15498" w:rsidRPr="00E30718" w:rsidRDefault="00D15498" w:rsidP="007C701D"/>
    <w:p w14:paraId="2F3E8762" w14:textId="77777777" w:rsidR="00D15498" w:rsidRPr="00E30718" w:rsidRDefault="00D15498" w:rsidP="007C701D"/>
    <w:p w14:paraId="2379E932" w14:textId="77777777" w:rsidR="00D15498" w:rsidRPr="00E30718" w:rsidRDefault="00D15498" w:rsidP="007C701D"/>
    <w:p w14:paraId="66067064" w14:textId="77777777" w:rsidR="00D15498" w:rsidRPr="00E30718" w:rsidRDefault="00D15498" w:rsidP="007C701D"/>
    <w:p w14:paraId="1B74DED7" w14:textId="77777777" w:rsidR="00D15498" w:rsidRPr="00E30718" w:rsidRDefault="00D15498" w:rsidP="007C701D"/>
    <w:p w14:paraId="770C1B5F" w14:textId="77777777" w:rsidR="00D15498" w:rsidRPr="00E30718" w:rsidRDefault="00D15498" w:rsidP="007C701D"/>
    <w:p w14:paraId="6FEE4AF6" w14:textId="003169E3" w:rsidR="007C701D" w:rsidRPr="00E30718" w:rsidRDefault="007C701D" w:rsidP="007C701D">
      <w:pPr>
        <w:rPr>
          <w:lang w:eastAsia="fr-FR"/>
        </w:rPr>
      </w:pPr>
      <w:r w:rsidRPr="00E30718">
        <w:t>QueryBuilder pour filtrage</w:t>
      </w:r>
      <w:r w:rsidR="00D15498" w:rsidRPr="00E30718">
        <w:t xml:space="preserve"> : </w:t>
      </w:r>
    </w:p>
    <w:p w14:paraId="72BEA855" w14:textId="092439A1" w:rsidR="00964450" w:rsidRPr="00E30718" w:rsidRDefault="007C701D" w:rsidP="007C701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4DC389A3" wp14:editId="2B7BEC4E">
            <wp:extent cx="4742121" cy="4369306"/>
            <wp:effectExtent l="0" t="0" r="1905" b="0"/>
            <wp:docPr id="2011405387" name="Image 201140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7828" cy="43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C82F" w14:textId="0AB89645" w:rsidR="00BA7064" w:rsidRPr="00E30718" w:rsidRDefault="00D15498" w:rsidP="00BA7064">
      <w:r w:rsidRPr="00E30718">
        <w:t>Pagination dans le contrôleur</w:t>
      </w:r>
      <w:r w:rsidRPr="00E30718">
        <w:t xml:space="preserve"> : </w:t>
      </w:r>
    </w:p>
    <w:p w14:paraId="666984F2" w14:textId="7D8AFDEF" w:rsidR="00D15498" w:rsidRPr="00E30718" w:rsidRDefault="00D15498" w:rsidP="00D15498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583CC736" wp14:editId="5762B9DF">
            <wp:extent cx="4819157" cy="2356780"/>
            <wp:effectExtent l="0" t="0" r="635" b="5715"/>
            <wp:docPr id="2011405388" name="Image 201140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35896" cy="236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36CB" w14:textId="24CB9E8F" w:rsidR="00BA7064" w:rsidRPr="00E30718" w:rsidRDefault="00D15498" w:rsidP="00B47674">
      <w:r w:rsidRPr="00E30718">
        <w:t>Boucle et pagination dans Twig</w:t>
      </w:r>
      <w:r w:rsidRPr="00E30718">
        <w:t xml:space="preserve"> :</w:t>
      </w:r>
    </w:p>
    <w:p w14:paraId="328E9FED" w14:textId="01847C50" w:rsidR="00D15498" w:rsidRPr="00E30718" w:rsidRDefault="00D15498" w:rsidP="00D15498">
      <w:pPr>
        <w:jc w:val="center"/>
        <w:rPr>
          <w:sz w:val="24"/>
          <w:szCs w:val="24"/>
          <w:lang w:bidi="fr-FR"/>
        </w:rPr>
      </w:pPr>
      <w:r w:rsidRPr="00E30718">
        <w:rPr>
          <w:sz w:val="24"/>
          <w:szCs w:val="24"/>
          <w:lang w:bidi="fr-FR"/>
        </w:rPr>
        <w:lastRenderedPageBreak/>
        <w:drawing>
          <wp:inline distT="0" distB="0" distL="0" distR="0" wp14:anchorId="52A1BBDD" wp14:editId="21B0ECF9">
            <wp:extent cx="3267531" cy="724001"/>
            <wp:effectExtent l="0" t="0" r="9525" b="0"/>
            <wp:docPr id="2011405389" name="Image 201140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490D" w14:textId="46F3D547" w:rsidR="00D15498" w:rsidRPr="00E30718" w:rsidRDefault="00D15498" w:rsidP="00D15498">
      <w:pPr>
        <w:pStyle w:val="Titre2"/>
        <w:rPr>
          <w:rFonts w:asciiTheme="minorHAnsi" w:hAnsiTheme="minorHAnsi"/>
          <w:lang w:eastAsia="fr-FR"/>
        </w:rPr>
      </w:pPr>
      <w:bookmarkStart w:id="27" w:name="_Toc214530910"/>
      <w:r w:rsidRPr="00E30718">
        <w:rPr>
          <w:rFonts w:asciiTheme="minorHAnsi" w:hAnsiTheme="minorHAnsi"/>
          <w:lang w:eastAsia="fr-FR"/>
        </w:rPr>
        <w:t>4.4/</w:t>
      </w:r>
      <w:r w:rsidRPr="00E30718">
        <w:rPr>
          <w:rFonts w:asciiTheme="minorHAnsi" w:hAnsiTheme="minorHAnsi"/>
          <w:lang w:eastAsia="fr-FR"/>
        </w:rPr>
        <w:t>Ajout de la pagination aux autres entites</w:t>
      </w:r>
      <w:bookmarkEnd w:id="27"/>
    </w:p>
    <w:p w14:paraId="6F0C3BDE" w14:textId="77777777" w:rsidR="00D15498" w:rsidRPr="00D15498" w:rsidRDefault="00D15498" w:rsidP="00D15498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Pour toutes les entités (catégories, produits, commandes…), on applique la même logique de </w:t>
      </w:r>
      <w:r w:rsidRPr="00E30718">
        <w:rPr>
          <w:rFonts w:eastAsia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pagination</w:t>
      </w: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que pour les clients. Cela permet :</w:t>
      </w:r>
    </w:p>
    <w:p w14:paraId="4361B726" w14:textId="77777777" w:rsidR="00D15498" w:rsidRPr="00D15498" w:rsidRDefault="00D15498" w:rsidP="00D1549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D’uniformiser l’affichage de toutes les listes.</w:t>
      </w:r>
    </w:p>
    <w:p w14:paraId="16BBFE41" w14:textId="77777777" w:rsidR="00D15498" w:rsidRPr="00D15498" w:rsidRDefault="00D15498" w:rsidP="00D1549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>D’améliorer l’expérience utilisateur.</w:t>
      </w:r>
    </w:p>
    <w:p w14:paraId="4515C819" w14:textId="77777777" w:rsidR="00D15498" w:rsidRPr="00D15498" w:rsidRDefault="00D15498" w:rsidP="00D15498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On récupère les entités via le repository, puis on utilise </w:t>
      </w:r>
      <w:r w:rsidRPr="00E30718">
        <w:rPr>
          <w:rFonts w:eastAsia="Times New Roman" w:cs="Courier New"/>
          <w:kern w:val="0"/>
          <w:sz w:val="20"/>
          <w:szCs w:val="20"/>
          <w:lang w:eastAsia="fr-FR"/>
          <w14:ligatures w14:val="none"/>
        </w:rPr>
        <w:t>KnpPaginator</w:t>
      </w:r>
      <w:r w:rsidRPr="00D15498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t xml:space="preserve"> pour limiter le nombre d’éléments par page. Twig affiche ensuite la liste paginée avec les contrôles de navigation.</w:t>
      </w:r>
    </w:p>
    <w:p w14:paraId="64A7A59B" w14:textId="1F3E7B9A" w:rsidR="00D15498" w:rsidRPr="00E30718" w:rsidRDefault="00D15498" w:rsidP="00D15498">
      <w:pPr>
        <w:rPr>
          <w:rFonts w:eastAsia="Times New Roman" w:cs="Times New Roman"/>
          <w:bCs/>
          <w:kern w:val="0"/>
          <w:sz w:val="24"/>
          <w:szCs w:val="24"/>
          <w:lang w:eastAsia="fr-FR"/>
          <w14:ligatures w14:val="none"/>
        </w:rPr>
      </w:pPr>
      <w:r w:rsidRPr="00E30718">
        <w:rPr>
          <w:rFonts w:eastAsia="Times New Roman" w:cs="Times New Roman"/>
          <w:bCs/>
          <w:kern w:val="0"/>
          <w:sz w:val="24"/>
          <w:szCs w:val="24"/>
          <w:lang w:eastAsia="fr-FR"/>
          <w14:ligatures w14:val="none"/>
        </w:rPr>
        <w:t xml:space="preserve">Pour une catégorie : </w:t>
      </w:r>
    </w:p>
    <w:p w14:paraId="3B1895E4" w14:textId="243C961E" w:rsidR="00D15498" w:rsidRPr="00E30718" w:rsidRDefault="00D15498" w:rsidP="00D15498">
      <w:pPr>
        <w:rPr>
          <w:lang w:eastAsia="fr-FR"/>
        </w:rPr>
      </w:pPr>
      <w:r w:rsidRPr="00E30718">
        <w:rPr>
          <w:rFonts w:eastAsia="Times New Roman" w:cs="Times New Roman"/>
          <w:bCs/>
          <w:kern w:val="0"/>
          <w:sz w:val="24"/>
          <w:szCs w:val="24"/>
          <w:lang w:eastAsia="fr-FR"/>
          <w14:ligatures w14:val="none"/>
        </w:rPr>
        <w:t>Dans src\Controller\CategorieController.php</w:t>
      </w:r>
    </w:p>
    <w:p w14:paraId="7E0980AE" w14:textId="2F87CF0A" w:rsidR="00B47674" w:rsidRPr="00E30718" w:rsidRDefault="00D15498" w:rsidP="00D15498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14153C98" wp14:editId="19C12E19">
            <wp:extent cx="5274310" cy="248920"/>
            <wp:effectExtent l="0" t="0" r="2540" b="0"/>
            <wp:docPr id="2011405390" name="Image 201140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8C2D" w14:textId="1E2E7B0F" w:rsidR="00D15498" w:rsidRPr="00E30718" w:rsidRDefault="00D15498" w:rsidP="00D15498">
      <w:pPr>
        <w:jc w:val="center"/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015DB5DA" wp14:editId="03162C0A">
            <wp:extent cx="2991267" cy="1114581"/>
            <wp:effectExtent l="0" t="0" r="0" b="9525"/>
            <wp:docPr id="2011405391" name="Image 201140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1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0718">
        <w:rPr>
          <w:lang w:bidi="fr-FR"/>
        </w:rPr>
        <w:drawing>
          <wp:inline distT="0" distB="0" distL="0" distR="0" wp14:anchorId="7833B69A" wp14:editId="72F12F13">
            <wp:extent cx="3458058" cy="657317"/>
            <wp:effectExtent l="0" t="0" r="0" b="9525"/>
            <wp:docPr id="2011405392" name="Image 201140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50AB6" w14:textId="77777777" w:rsidR="008D79F1" w:rsidRPr="00E30718" w:rsidRDefault="008D79F1" w:rsidP="008D79F1">
      <w:pPr>
        <w:rPr>
          <w:lang w:bidi="fr-FR"/>
        </w:rPr>
      </w:pPr>
    </w:p>
    <w:p w14:paraId="47537A16" w14:textId="72DCE68D" w:rsidR="00E30718" w:rsidRPr="00E30718" w:rsidRDefault="00E30718" w:rsidP="00E30718">
      <w:pPr>
        <w:pStyle w:val="Titre1"/>
        <w:rPr>
          <w:rFonts w:asciiTheme="minorHAnsi" w:hAnsiTheme="minorHAnsi"/>
          <w:u w:val="single"/>
        </w:rPr>
      </w:pPr>
      <w:bookmarkStart w:id="28" w:name="_Toc214530911"/>
      <w:r w:rsidRPr="00E30718">
        <w:rPr>
          <w:rFonts w:asciiTheme="minorHAnsi" w:hAnsiTheme="minorHAnsi"/>
          <w:u w:val="single"/>
        </w:rPr>
        <w:t>Resultat</w:t>
      </w:r>
      <w:r w:rsidR="000D0941">
        <w:rPr>
          <w:rFonts w:asciiTheme="minorHAnsi" w:hAnsiTheme="minorHAnsi"/>
          <w:u w:val="single"/>
        </w:rPr>
        <w:t>s</w:t>
      </w:r>
      <w:r w:rsidRPr="00E30718">
        <w:rPr>
          <w:rFonts w:asciiTheme="minorHAnsi" w:hAnsiTheme="minorHAnsi"/>
          <w:u w:val="single"/>
        </w:rPr>
        <w:t xml:space="preserve"> :</w:t>
      </w:r>
      <w:bookmarkEnd w:id="28"/>
      <w:r w:rsidRPr="00E30718">
        <w:rPr>
          <w:rFonts w:asciiTheme="minorHAnsi" w:hAnsiTheme="minorHAnsi"/>
          <w:u w:val="single"/>
        </w:rPr>
        <w:t xml:space="preserve"> </w:t>
      </w:r>
    </w:p>
    <w:p w14:paraId="02FA134B" w14:textId="6D5610D2" w:rsidR="00D5014F" w:rsidRPr="00E30718" w:rsidRDefault="00E30718" w:rsidP="00D5014F">
      <w:pPr>
        <w:rPr>
          <w:lang w:bidi="fr-FR"/>
        </w:rPr>
      </w:pPr>
      <w:r w:rsidRPr="00E30718">
        <w:rPr>
          <w:lang w:bidi="fr-FR"/>
        </w:rPr>
        <w:drawing>
          <wp:inline distT="0" distB="0" distL="0" distR="0" wp14:anchorId="19D0487E" wp14:editId="22967FD8">
            <wp:extent cx="5274310" cy="1158875"/>
            <wp:effectExtent l="0" t="0" r="2540" b="3175"/>
            <wp:docPr id="2011405393" name="Image 201140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92E" w14:textId="77777777" w:rsidR="00D5014F" w:rsidRPr="00E30718" w:rsidRDefault="00D5014F" w:rsidP="00503F20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D1DB859" w14:textId="3DE081A1" w:rsidR="00503F20" w:rsidRPr="000D0941" w:rsidRDefault="000D0941" w:rsidP="000D0941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</w:pPr>
      <w:r w:rsidRPr="000D0941">
        <w:rPr>
          <w:rFonts w:eastAsia="Times New Roman" w:cs="Times New Roman"/>
          <w:kern w:val="0"/>
          <w:sz w:val="24"/>
          <w:szCs w:val="24"/>
          <w:lang w:eastAsia="fr-FR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0A05A67B" wp14:editId="1D85125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11429" cy="1143000"/>
            <wp:effectExtent l="0" t="0" r="0" b="0"/>
            <wp:wrapSquare wrapText="bothSides"/>
            <wp:docPr id="2011405394" name="Image 201140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2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5A2CB" w14:textId="65463B53" w:rsidR="00503F20" w:rsidRDefault="000D0941" w:rsidP="00503F20">
      <w:pPr>
        <w:pStyle w:val="Coordonnes"/>
        <w:rPr>
          <w:rFonts w:cs="Arial"/>
        </w:rPr>
      </w:pPr>
      <w:r w:rsidRPr="000D0941">
        <w:rPr>
          <w:rFonts w:cs="Arial"/>
        </w:rPr>
        <w:drawing>
          <wp:inline distT="0" distB="0" distL="0" distR="0" wp14:anchorId="39D0B1C6" wp14:editId="36E67F04">
            <wp:extent cx="5274310" cy="2035810"/>
            <wp:effectExtent l="0" t="0" r="2540" b="2540"/>
            <wp:docPr id="2011405395" name="Image 201140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C248" w14:textId="12061C63" w:rsidR="000D0941" w:rsidRPr="00B47674" w:rsidRDefault="000D0941" w:rsidP="00503F20">
      <w:pPr>
        <w:pStyle w:val="Coordonnes"/>
        <w:rPr>
          <w:rFonts w:cs="Arial"/>
        </w:rPr>
      </w:pPr>
      <w:r w:rsidRPr="000D0941">
        <w:rPr>
          <w:rFonts w:cs="Arial"/>
        </w:rPr>
        <w:drawing>
          <wp:inline distT="0" distB="0" distL="0" distR="0" wp14:anchorId="0F7BAEC6" wp14:editId="3B09071D">
            <wp:extent cx="5274310" cy="1674495"/>
            <wp:effectExtent l="0" t="0" r="2540" b="1905"/>
            <wp:docPr id="2011405396" name="Image 2011405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941" w:rsidRPr="00B47674" w:rsidSect="00D5222D">
      <w:headerReference w:type="default" r:id="rId53"/>
      <w:footerReference w:type="default" r:id="rId54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B8E565" w14:textId="77777777" w:rsidR="00C23195" w:rsidRPr="009E042D" w:rsidRDefault="00C23195" w:rsidP="00C6554A">
      <w:pPr>
        <w:spacing w:after="0" w:line="240" w:lineRule="auto"/>
      </w:pPr>
      <w:r w:rsidRPr="009E042D">
        <w:separator/>
      </w:r>
    </w:p>
  </w:endnote>
  <w:endnote w:type="continuationSeparator" w:id="0">
    <w:p w14:paraId="1ED3766E" w14:textId="77777777" w:rsidR="00C23195" w:rsidRPr="009E042D" w:rsidRDefault="00C23195" w:rsidP="00C6554A">
      <w:pPr>
        <w:spacing w:after="0" w:line="240" w:lineRule="auto"/>
      </w:pPr>
      <w:r w:rsidRPr="009E042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724A5" w14:textId="17CB39D2" w:rsidR="0062446C" w:rsidRPr="009E042D" w:rsidRDefault="0062446C">
    <w:pPr>
      <w:pStyle w:val="Pieddepage"/>
    </w:pPr>
    <w:r w:rsidRPr="009E042D">
      <w:rPr>
        <w:lang w:bidi="fr-FR"/>
      </w:rPr>
      <w:t>Page </w:t>
    </w:r>
    <w:r w:rsidRPr="009E042D">
      <w:rPr>
        <w:lang w:bidi="fr-FR"/>
      </w:rPr>
      <w:fldChar w:fldCharType="begin"/>
    </w:r>
    <w:r w:rsidRPr="009E042D">
      <w:rPr>
        <w:lang w:bidi="fr-FR"/>
      </w:rPr>
      <w:instrText xml:space="preserve"> PAGE  \* Arabic  \* MERGEFORMAT </w:instrText>
    </w:r>
    <w:r w:rsidRPr="009E042D">
      <w:rPr>
        <w:lang w:bidi="fr-FR"/>
      </w:rPr>
      <w:fldChar w:fldCharType="separate"/>
    </w:r>
    <w:r w:rsidR="003C5053">
      <w:rPr>
        <w:noProof/>
        <w:lang w:bidi="fr-FR"/>
      </w:rPr>
      <w:t>19</w:t>
    </w:r>
    <w:r w:rsidRPr="009E042D"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1C765D" w14:textId="77777777" w:rsidR="00C23195" w:rsidRPr="009E042D" w:rsidRDefault="00C23195" w:rsidP="00C6554A">
      <w:pPr>
        <w:spacing w:after="0" w:line="240" w:lineRule="auto"/>
      </w:pPr>
      <w:r w:rsidRPr="009E042D">
        <w:separator/>
      </w:r>
    </w:p>
  </w:footnote>
  <w:footnote w:type="continuationSeparator" w:id="0">
    <w:p w14:paraId="02434A42" w14:textId="77777777" w:rsidR="00C23195" w:rsidRPr="009E042D" w:rsidRDefault="00C23195" w:rsidP="00C6554A">
      <w:pPr>
        <w:spacing w:after="0" w:line="240" w:lineRule="auto"/>
      </w:pPr>
      <w:r w:rsidRPr="009E042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0FB264" w14:textId="77777777" w:rsidR="0062446C" w:rsidRDefault="0062446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AA6FCB4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064B2DC2"/>
    <w:multiLevelType w:val="multilevel"/>
    <w:tmpl w:val="2A78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56488"/>
    <w:multiLevelType w:val="multilevel"/>
    <w:tmpl w:val="1DCC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071F7"/>
    <w:multiLevelType w:val="multilevel"/>
    <w:tmpl w:val="CF2E9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A1AED"/>
    <w:multiLevelType w:val="multilevel"/>
    <w:tmpl w:val="4692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217521"/>
    <w:multiLevelType w:val="multilevel"/>
    <w:tmpl w:val="8CCE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3507E3"/>
    <w:multiLevelType w:val="hybridMultilevel"/>
    <w:tmpl w:val="70FCE29A"/>
    <w:lvl w:ilvl="0" w:tplc="9B22F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E4C"/>
    <w:multiLevelType w:val="multilevel"/>
    <w:tmpl w:val="EC2C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ED5663"/>
    <w:multiLevelType w:val="multilevel"/>
    <w:tmpl w:val="C876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2347C"/>
    <w:multiLevelType w:val="multilevel"/>
    <w:tmpl w:val="5FA24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CC1407"/>
    <w:multiLevelType w:val="multilevel"/>
    <w:tmpl w:val="1520F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D3399"/>
    <w:multiLevelType w:val="multilevel"/>
    <w:tmpl w:val="6B1C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D6456"/>
    <w:multiLevelType w:val="multilevel"/>
    <w:tmpl w:val="F33A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C42473"/>
    <w:multiLevelType w:val="multilevel"/>
    <w:tmpl w:val="F14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F1E7C"/>
    <w:multiLevelType w:val="multilevel"/>
    <w:tmpl w:val="40C08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DD47C4"/>
    <w:multiLevelType w:val="multilevel"/>
    <w:tmpl w:val="C91A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43683F"/>
    <w:multiLevelType w:val="hybridMultilevel"/>
    <w:tmpl w:val="2584AD4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A4E3B"/>
    <w:multiLevelType w:val="multilevel"/>
    <w:tmpl w:val="05E0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EF34FF"/>
    <w:multiLevelType w:val="multilevel"/>
    <w:tmpl w:val="AB40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542639"/>
    <w:multiLevelType w:val="multilevel"/>
    <w:tmpl w:val="0A66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6C3B1D"/>
    <w:multiLevelType w:val="multilevel"/>
    <w:tmpl w:val="185C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6105DD"/>
    <w:multiLevelType w:val="multilevel"/>
    <w:tmpl w:val="342CC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9179D7"/>
    <w:multiLevelType w:val="multilevel"/>
    <w:tmpl w:val="E65C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857DB5"/>
    <w:multiLevelType w:val="multilevel"/>
    <w:tmpl w:val="CA48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A648CB"/>
    <w:multiLevelType w:val="multilevel"/>
    <w:tmpl w:val="939C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BD1259"/>
    <w:multiLevelType w:val="multilevel"/>
    <w:tmpl w:val="4BECF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D81FDB"/>
    <w:multiLevelType w:val="multilevel"/>
    <w:tmpl w:val="72F46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22"/>
  </w:num>
  <w:num w:numId="5">
    <w:abstractNumId w:val="9"/>
  </w:num>
  <w:num w:numId="6">
    <w:abstractNumId w:val="5"/>
  </w:num>
  <w:num w:numId="7">
    <w:abstractNumId w:val="25"/>
  </w:num>
  <w:num w:numId="8">
    <w:abstractNumId w:val="10"/>
  </w:num>
  <w:num w:numId="9">
    <w:abstractNumId w:val="27"/>
  </w:num>
  <w:num w:numId="10">
    <w:abstractNumId w:val="4"/>
  </w:num>
  <w:num w:numId="11">
    <w:abstractNumId w:val="8"/>
  </w:num>
  <w:num w:numId="12">
    <w:abstractNumId w:val="3"/>
  </w:num>
  <w:num w:numId="13">
    <w:abstractNumId w:val="11"/>
  </w:num>
  <w:num w:numId="14">
    <w:abstractNumId w:val="2"/>
  </w:num>
  <w:num w:numId="15">
    <w:abstractNumId w:val="17"/>
  </w:num>
  <w:num w:numId="16">
    <w:abstractNumId w:val="18"/>
  </w:num>
  <w:num w:numId="17">
    <w:abstractNumId w:val="12"/>
  </w:num>
  <w:num w:numId="18">
    <w:abstractNumId w:val="24"/>
  </w:num>
  <w:num w:numId="19">
    <w:abstractNumId w:val="16"/>
  </w:num>
  <w:num w:numId="20">
    <w:abstractNumId w:val="14"/>
  </w:num>
  <w:num w:numId="21">
    <w:abstractNumId w:val="7"/>
  </w:num>
  <w:num w:numId="22">
    <w:abstractNumId w:val="6"/>
  </w:num>
  <w:num w:numId="23">
    <w:abstractNumId w:val="13"/>
  </w:num>
  <w:num w:numId="24">
    <w:abstractNumId w:val="15"/>
  </w:num>
  <w:num w:numId="25">
    <w:abstractNumId w:val="19"/>
  </w:num>
  <w:num w:numId="26">
    <w:abstractNumId w:val="21"/>
  </w:num>
  <w:num w:numId="27">
    <w:abstractNumId w:val="20"/>
  </w:num>
  <w:num w:numId="28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12"/>
    <w:rsid w:val="00026019"/>
    <w:rsid w:val="0009574F"/>
    <w:rsid w:val="000A4153"/>
    <w:rsid w:val="000D0941"/>
    <w:rsid w:val="00161AD1"/>
    <w:rsid w:val="001741E2"/>
    <w:rsid w:val="001A6CE4"/>
    <w:rsid w:val="001B0009"/>
    <w:rsid w:val="001B3804"/>
    <w:rsid w:val="001D5202"/>
    <w:rsid w:val="001E05C0"/>
    <w:rsid w:val="0020063F"/>
    <w:rsid w:val="002503A7"/>
    <w:rsid w:val="002527C8"/>
    <w:rsid w:val="002554CD"/>
    <w:rsid w:val="00283892"/>
    <w:rsid w:val="00293B83"/>
    <w:rsid w:val="002A3A5F"/>
    <w:rsid w:val="002B4294"/>
    <w:rsid w:val="002D18D6"/>
    <w:rsid w:val="00333D0D"/>
    <w:rsid w:val="00381CC3"/>
    <w:rsid w:val="00387DAC"/>
    <w:rsid w:val="003C3023"/>
    <w:rsid w:val="003C5053"/>
    <w:rsid w:val="003E10E1"/>
    <w:rsid w:val="003E6B90"/>
    <w:rsid w:val="003F253E"/>
    <w:rsid w:val="00493DBC"/>
    <w:rsid w:val="004A5265"/>
    <w:rsid w:val="004C049F"/>
    <w:rsid w:val="004C16CC"/>
    <w:rsid w:val="004F0826"/>
    <w:rsid w:val="004F1690"/>
    <w:rsid w:val="005000E2"/>
    <w:rsid w:val="00503F20"/>
    <w:rsid w:val="00525D3B"/>
    <w:rsid w:val="005721DA"/>
    <w:rsid w:val="005A7167"/>
    <w:rsid w:val="005E5998"/>
    <w:rsid w:val="00610C30"/>
    <w:rsid w:val="006170FB"/>
    <w:rsid w:val="0062446C"/>
    <w:rsid w:val="00692712"/>
    <w:rsid w:val="006A3CE7"/>
    <w:rsid w:val="006C27C1"/>
    <w:rsid w:val="006D2068"/>
    <w:rsid w:val="006E2610"/>
    <w:rsid w:val="006E5208"/>
    <w:rsid w:val="0071256F"/>
    <w:rsid w:val="00720EC4"/>
    <w:rsid w:val="007217B4"/>
    <w:rsid w:val="0073442E"/>
    <w:rsid w:val="00742386"/>
    <w:rsid w:val="00772344"/>
    <w:rsid w:val="00777E88"/>
    <w:rsid w:val="007C701D"/>
    <w:rsid w:val="007E0DB2"/>
    <w:rsid w:val="007E71A8"/>
    <w:rsid w:val="007F03EA"/>
    <w:rsid w:val="00800D33"/>
    <w:rsid w:val="00820658"/>
    <w:rsid w:val="0082565E"/>
    <w:rsid w:val="00832E38"/>
    <w:rsid w:val="00887007"/>
    <w:rsid w:val="0089714F"/>
    <w:rsid w:val="008A029E"/>
    <w:rsid w:val="008A4618"/>
    <w:rsid w:val="008D79F1"/>
    <w:rsid w:val="008E1EC4"/>
    <w:rsid w:val="00915A4E"/>
    <w:rsid w:val="00923F50"/>
    <w:rsid w:val="009332E1"/>
    <w:rsid w:val="00964450"/>
    <w:rsid w:val="009662EE"/>
    <w:rsid w:val="009978E1"/>
    <w:rsid w:val="009A1B7F"/>
    <w:rsid w:val="009A53D4"/>
    <w:rsid w:val="009E042D"/>
    <w:rsid w:val="00AC2398"/>
    <w:rsid w:val="00B13EBD"/>
    <w:rsid w:val="00B3217A"/>
    <w:rsid w:val="00B47674"/>
    <w:rsid w:val="00BA7064"/>
    <w:rsid w:val="00BC646D"/>
    <w:rsid w:val="00BF0367"/>
    <w:rsid w:val="00BF3E12"/>
    <w:rsid w:val="00C23195"/>
    <w:rsid w:val="00C40127"/>
    <w:rsid w:val="00C45856"/>
    <w:rsid w:val="00C62881"/>
    <w:rsid w:val="00C6554A"/>
    <w:rsid w:val="00C677A1"/>
    <w:rsid w:val="00C82DBC"/>
    <w:rsid w:val="00D15498"/>
    <w:rsid w:val="00D449DE"/>
    <w:rsid w:val="00D5014F"/>
    <w:rsid w:val="00D5222D"/>
    <w:rsid w:val="00D56037"/>
    <w:rsid w:val="00DA7EC4"/>
    <w:rsid w:val="00DD7072"/>
    <w:rsid w:val="00E10C10"/>
    <w:rsid w:val="00E30718"/>
    <w:rsid w:val="00EA4EFA"/>
    <w:rsid w:val="00ED0FAC"/>
    <w:rsid w:val="00ED7C44"/>
    <w:rsid w:val="00F1272E"/>
    <w:rsid w:val="00F22D3F"/>
    <w:rsid w:val="00FB39EB"/>
    <w:rsid w:val="00FC5B5A"/>
    <w:rsid w:val="00FD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790F7"/>
  <w15:chartTrackingRefBased/>
  <w15:docId w15:val="{84BB9D24-A15B-456B-8216-55F0AB0A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fr-F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674"/>
    <w:pPr>
      <w:spacing w:before="0" w:after="160" w:line="259" w:lineRule="auto"/>
    </w:pPr>
    <w:rPr>
      <w:color w:val="auto"/>
      <w:kern w:val="2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53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789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ordonnes">
    <w:name w:val="Coordonnées"/>
    <w:basedOn w:val="Normal"/>
    <w:uiPriority w:val="4"/>
    <w:qFormat/>
    <w:rsid w:val="00C6554A"/>
    <w:pPr>
      <w:spacing w:after="0"/>
      <w:jc w:val="center"/>
    </w:pPr>
  </w:style>
  <w:style w:type="paragraph" w:styleId="Listepuces">
    <w:name w:val="List Bullet"/>
    <w:basedOn w:val="Normal"/>
    <w:uiPriority w:val="10"/>
    <w:unhideWhenUsed/>
    <w:qFormat/>
    <w:rsid w:val="00C6554A"/>
    <w:pPr>
      <w:numPr>
        <w:numId w:val="2"/>
      </w:numPr>
    </w:pPr>
  </w:style>
  <w:style w:type="paragraph" w:styleId="Titre">
    <w:name w:val="Title"/>
    <w:basedOn w:val="Normal"/>
    <w:link w:val="TitreC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reCar">
    <w:name w:val="Titre Car"/>
    <w:basedOn w:val="Policepardfaut"/>
    <w:link w:val="Titr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333D0D"/>
    <w:pPr>
      <w:numPr>
        <w:ilvl w:val="1"/>
      </w:numPr>
      <w:spacing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ieddepage">
    <w:name w:val="footer"/>
    <w:basedOn w:val="Normal"/>
    <w:link w:val="PieddepageCar"/>
    <w:uiPriority w:val="99"/>
    <w:unhideWhenUsed/>
    <w:rsid w:val="00C6554A"/>
    <w:pPr>
      <w:spacing w:after="0" w:line="240" w:lineRule="auto"/>
      <w:jc w:val="right"/>
    </w:pPr>
    <w:rPr>
      <w:caps/>
    </w:rPr>
  </w:style>
  <w:style w:type="character" w:customStyle="1" w:styleId="PieddepageCar">
    <w:name w:val="Pied de page Car"/>
    <w:basedOn w:val="Policepardfaut"/>
    <w:link w:val="Pieddepage"/>
    <w:uiPriority w:val="99"/>
    <w:rsid w:val="00C6554A"/>
    <w:rPr>
      <w:caps/>
    </w:rPr>
  </w:style>
  <w:style w:type="paragraph" w:customStyle="1" w:styleId="Photo">
    <w:name w:val="Photo"/>
    <w:basedOn w:val="Normal"/>
    <w:link w:val="PhotoCar"/>
    <w:uiPriority w:val="1"/>
    <w:qFormat/>
    <w:rsid w:val="00C6554A"/>
    <w:pPr>
      <w:spacing w:after="0" w:line="240" w:lineRule="auto"/>
      <w:jc w:val="center"/>
    </w:pPr>
  </w:style>
  <w:style w:type="paragraph" w:styleId="En-tte">
    <w:name w:val="header"/>
    <w:basedOn w:val="Normal"/>
    <w:link w:val="En-tteCar"/>
    <w:uiPriority w:val="99"/>
    <w:unhideWhenUsed/>
    <w:rsid w:val="00C6554A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enumros">
    <w:name w:val="List Number"/>
    <w:basedOn w:val="Normal"/>
    <w:uiPriority w:val="11"/>
    <w:unhideWhenUsed/>
    <w:qFormat/>
    <w:rsid w:val="00C6554A"/>
    <w:pPr>
      <w:numPr>
        <w:numId w:val="1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6554A"/>
    <w:rPr>
      <w:i/>
      <w:iCs/>
      <w:color w:val="007789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6554A"/>
    <w:pPr>
      <w:spacing w:line="240" w:lineRule="auto"/>
    </w:pPr>
    <w:rPr>
      <w:i/>
      <w:iCs/>
      <w:color w:val="4E5B6F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54A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4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6554A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6554A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6554A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54A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55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554A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6554A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6554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6554A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6554A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C6554A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554A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554A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554A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6554A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Lienhypertexte">
    <w:name w:val="Hyperlink"/>
    <w:basedOn w:val="Policepardfaut"/>
    <w:uiPriority w:val="99"/>
    <w:unhideWhenUsed/>
    <w:rsid w:val="00C6554A"/>
    <w:rPr>
      <w:color w:val="835D00" w:themeColor="accent3" w:themeShade="80"/>
      <w:u w:val="single"/>
    </w:rPr>
  </w:style>
  <w:style w:type="paragraph" w:styleId="Textedemacro">
    <w:name w:val="macro"/>
    <w:link w:val="TextedemacroC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6554A"/>
    <w:rPr>
      <w:rFonts w:ascii="Consolas" w:hAnsi="Consolas"/>
      <w:szCs w:val="20"/>
    </w:rPr>
  </w:style>
  <w:style w:type="character" w:styleId="Textedelespacerserv">
    <w:name w:val="Placeholder Text"/>
    <w:basedOn w:val="Policepardfaut"/>
    <w:uiPriority w:val="99"/>
    <w:semiHidden/>
    <w:rsid w:val="00C6554A"/>
    <w:rPr>
      <w:color w:val="595959" w:themeColor="text1" w:themeTint="A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6554A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6554A"/>
    <w:rPr>
      <w:rFonts w:ascii="Consolas" w:hAnsi="Consolas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Paragraphedeliste">
    <w:name w:val="List Paragraph"/>
    <w:basedOn w:val="Normal"/>
    <w:uiPriority w:val="34"/>
    <w:unhideWhenUsed/>
    <w:qFormat/>
    <w:rsid w:val="009662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6B90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B39EB"/>
    <w:rPr>
      <w:b/>
      <w:bCs/>
    </w:rPr>
  </w:style>
  <w:style w:type="character" w:customStyle="1" w:styleId="overflow-hidden">
    <w:name w:val="overflow-hidden"/>
    <w:basedOn w:val="Policepardfaut"/>
    <w:rsid w:val="00ED0FAC"/>
  </w:style>
  <w:style w:type="character" w:styleId="Accentuation">
    <w:name w:val="Emphasis"/>
    <w:basedOn w:val="Policepardfaut"/>
    <w:uiPriority w:val="20"/>
    <w:qFormat/>
    <w:rsid w:val="00DD7072"/>
    <w:rPr>
      <w:i/>
      <w:iCs/>
    </w:rPr>
  </w:style>
  <w:style w:type="paragraph" w:customStyle="1" w:styleId="Studys">
    <w:name w:val="Studys"/>
    <w:basedOn w:val="Photo"/>
    <w:link w:val="StudysCar"/>
    <w:qFormat/>
    <w:rsid w:val="001741E2"/>
    <w:pPr>
      <w:spacing w:line="480" w:lineRule="auto"/>
      <w:jc w:val="both"/>
    </w:pPr>
    <w:rPr>
      <w:rFonts w:ascii="Arial" w:hAnsi="Arial" w:cs="Arial"/>
      <w:color w:val="000000"/>
      <w:sz w:val="28"/>
    </w:rPr>
  </w:style>
  <w:style w:type="character" w:customStyle="1" w:styleId="PhotoCar">
    <w:name w:val="Photo Car"/>
    <w:basedOn w:val="Policepardfaut"/>
    <w:link w:val="Photo"/>
    <w:uiPriority w:val="1"/>
    <w:rsid w:val="001741E2"/>
    <w:rPr>
      <w:noProof/>
    </w:rPr>
  </w:style>
  <w:style w:type="character" w:customStyle="1" w:styleId="StudysCar">
    <w:name w:val="Studys Car"/>
    <w:basedOn w:val="PhotoCar"/>
    <w:link w:val="Studys"/>
    <w:rsid w:val="001741E2"/>
    <w:rPr>
      <w:rFonts w:ascii="Arial" w:hAnsi="Arial" w:cs="Arial"/>
      <w:noProof/>
      <w:color w:val="000000"/>
      <w:kern w:val="2"/>
      <w:sz w:val="28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D2068"/>
    <w:pPr>
      <w:spacing w:before="240" w:after="0"/>
      <w:contextualSpacing w:val="0"/>
      <w:outlineLvl w:val="9"/>
    </w:pPr>
    <w:rPr>
      <w:kern w:val="0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BA7064"/>
    <w:pPr>
      <w:tabs>
        <w:tab w:val="right" w:leader="dot" w:pos="8296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C5053"/>
    <w:pPr>
      <w:tabs>
        <w:tab w:val="right" w:leader="dot" w:pos="8296"/>
      </w:tabs>
      <w:spacing w:after="100"/>
      <w:ind w:left="220"/>
    </w:pPr>
    <w:rPr>
      <w:noProof/>
      <w:lang w:bidi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9A53D4"/>
    <w:rPr>
      <w:rFonts w:asciiTheme="majorHAnsi" w:eastAsiaTheme="majorEastAsia" w:hAnsiTheme="majorHAnsi" w:cstheme="majorBidi"/>
      <w:i/>
      <w:iCs/>
      <w:color w:val="007789" w:themeColor="accent1" w:themeShade="BF"/>
      <w:kern w:val="2"/>
      <w14:ligatures w14:val="standardContextual"/>
    </w:rPr>
  </w:style>
  <w:style w:type="character" w:customStyle="1" w:styleId="hljs-builtin">
    <w:name w:val="hljs-built_in"/>
    <w:basedOn w:val="Policepardfaut"/>
    <w:rsid w:val="00DA7EC4"/>
  </w:style>
  <w:style w:type="character" w:customStyle="1" w:styleId="relative">
    <w:name w:val="relative"/>
    <w:basedOn w:val="Policepardfaut"/>
    <w:rsid w:val="00BA7064"/>
  </w:style>
  <w:style w:type="paragraph" w:customStyle="1" w:styleId="not-prose">
    <w:name w:val="not-prose"/>
    <w:basedOn w:val="Normal"/>
    <w:rsid w:val="00BA7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9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7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04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48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49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25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7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60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3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4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2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8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1\AppData\Roaming\Microsoft\Templates\Rapport%20d&#8217;&#233;tudiant%20avec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8D013-68B8-435B-91EC-68839D17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 avec photo.dotx</Template>
  <TotalTime>52</TotalTime>
  <Pages>21</Pages>
  <Words>2228</Words>
  <Characters>12255</Characters>
  <Application>Microsoft Office Word</Application>
  <DocSecurity>0</DocSecurity>
  <Lines>102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SIO1</dc:creator>
  <cp:keywords/>
  <dc:description/>
  <cp:lastModifiedBy>SIO2</cp:lastModifiedBy>
  <cp:revision>5</cp:revision>
  <dcterms:created xsi:type="dcterms:W3CDTF">2025-11-20T09:12:00Z</dcterms:created>
  <dcterms:modified xsi:type="dcterms:W3CDTF">2025-11-20T10:34:00Z</dcterms:modified>
</cp:coreProperties>
</file>